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2F2B2">
      <w:pPr>
        <w:adjustRightInd w:val="0"/>
        <w:snapToGrid w:val="0"/>
        <w:ind w:right="19" w:rightChars="9"/>
        <w:rPr>
          <w:color w:val="000000"/>
          <w:sz w:val="28"/>
        </w:rPr>
      </w:pPr>
      <w:r>
        <w:rPr>
          <w:color w:val="000000"/>
          <w:sz w:val="28"/>
        </w:rPr>
        <w:t xml:space="preserve">报告编号： </w:t>
      </w:r>
    </w:p>
    <w:p w14:paraId="62D1BB2B">
      <w:pPr>
        <w:adjustRightInd w:val="0"/>
        <w:snapToGrid w:val="0"/>
        <w:ind w:right="19" w:rightChars="9"/>
        <w:rPr>
          <w:color w:val="000000"/>
          <w:sz w:val="28"/>
        </w:rPr>
      </w:pPr>
    </w:p>
    <w:p w14:paraId="36E91930">
      <w:pPr>
        <w:adjustRightInd w:val="0"/>
        <w:snapToGrid w:val="0"/>
        <w:spacing w:line="360" w:lineRule="auto"/>
        <w:jc w:val="center"/>
        <w:rPr>
          <w:sz w:val="44"/>
        </w:rPr>
      </w:pPr>
    </w:p>
    <w:p w14:paraId="57B08FDB">
      <w:pPr>
        <w:adjustRightInd w:val="0"/>
        <w:snapToGrid w:val="0"/>
        <w:spacing w:line="360" w:lineRule="auto"/>
        <w:jc w:val="center"/>
        <w:rPr>
          <w:sz w:val="44"/>
        </w:rPr>
      </w:pPr>
    </w:p>
    <w:p w14:paraId="5D4BFFE2">
      <w:pPr>
        <w:adjustRightInd w:val="0"/>
        <w:snapToGrid w:val="0"/>
        <w:spacing w:line="360" w:lineRule="auto"/>
        <w:jc w:val="center"/>
        <w:rPr>
          <w:sz w:val="44"/>
        </w:rPr>
      </w:pPr>
      <w:r>
        <w:rPr>
          <w:sz w:val="44"/>
        </w:rPr>
        <w:t>国家一级科技查新咨询单位</w:t>
      </w:r>
    </w:p>
    <w:p w14:paraId="42012B8E">
      <w:pPr>
        <w:pStyle w:val="34"/>
      </w:pPr>
      <w:r>
        <w:t>科 技 查 新 报 告</w:t>
      </w:r>
    </w:p>
    <w:p w14:paraId="26B1200F">
      <w:pPr>
        <w:rPr>
          <w:color w:val="000000"/>
        </w:rPr>
      </w:pPr>
    </w:p>
    <w:p w14:paraId="1A0A69CD">
      <w:pPr>
        <w:rPr>
          <w:color w:val="000000"/>
        </w:rPr>
      </w:pPr>
    </w:p>
    <w:tbl>
      <w:tblPr>
        <w:tblStyle w:val="15"/>
        <w:tblpPr w:leftFromText="180" w:rightFromText="180" w:vertAnchor="text" w:horzAnchor="margin" w:tblpXSpec="center" w:tblpY="108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7"/>
      </w:tblGrid>
      <w:tr w14:paraId="1D04A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7" w:type="dxa"/>
          </w:tcPr>
          <w:p w14:paraId="5B8B16B4">
            <w:pPr>
              <w:snapToGrid w:val="0"/>
              <w:spacing w:before="120" w:line="300" w:lineRule="auto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项目名称：</w:t>
            </w:r>
          </w:p>
        </w:tc>
      </w:tr>
      <w:tr w14:paraId="4CA40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7" w:type="dxa"/>
          </w:tcPr>
          <w:p w14:paraId="07CE494C">
            <w:pPr>
              <w:snapToGrid w:val="0"/>
              <w:spacing w:before="120" w:line="300" w:lineRule="auto"/>
              <w:jc w:val="left"/>
              <w:rPr>
                <w:color w:val="000000"/>
                <w:sz w:val="28"/>
                <w:szCs w:val="28"/>
              </w:rPr>
            </w:pPr>
          </w:p>
        </w:tc>
      </w:tr>
      <w:tr w14:paraId="328DB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7" w:type="dxa"/>
          </w:tcPr>
          <w:p w14:paraId="5CE72E71">
            <w:pPr>
              <w:snapToGrid w:val="0"/>
              <w:spacing w:before="120" w:line="300" w:lineRule="auto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委 托 人：</w:t>
            </w:r>
          </w:p>
        </w:tc>
      </w:tr>
      <w:tr w14:paraId="0A554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7" w:type="dxa"/>
          </w:tcPr>
          <w:p w14:paraId="5B0FE548">
            <w:pPr>
              <w:snapToGrid w:val="0"/>
              <w:spacing w:before="120" w:line="300" w:lineRule="auto"/>
              <w:jc w:val="left"/>
              <w:rPr>
                <w:color w:val="000000"/>
                <w:sz w:val="28"/>
                <w:szCs w:val="28"/>
              </w:rPr>
            </w:pPr>
          </w:p>
        </w:tc>
      </w:tr>
      <w:tr w14:paraId="15D58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7" w:type="dxa"/>
          </w:tcPr>
          <w:p w14:paraId="4ED977DA">
            <w:pPr>
              <w:snapToGrid w:val="0"/>
              <w:spacing w:before="120" w:line="300" w:lineRule="auto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委托日期：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</w:p>
        </w:tc>
      </w:tr>
      <w:tr w14:paraId="3629C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7" w:type="dxa"/>
          </w:tcPr>
          <w:p w14:paraId="361C0736">
            <w:pPr>
              <w:snapToGrid w:val="0"/>
              <w:spacing w:before="120" w:line="300" w:lineRule="auto"/>
              <w:jc w:val="left"/>
              <w:rPr>
                <w:color w:val="000000"/>
                <w:sz w:val="28"/>
                <w:szCs w:val="28"/>
              </w:rPr>
            </w:pPr>
          </w:p>
        </w:tc>
      </w:tr>
      <w:tr w14:paraId="55185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7" w:type="dxa"/>
          </w:tcPr>
          <w:p w14:paraId="6EB8E982">
            <w:pPr>
              <w:snapToGrid w:val="0"/>
              <w:spacing w:before="120" w:line="300" w:lineRule="auto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查新机构：</w:t>
            </w:r>
          </w:p>
        </w:tc>
      </w:tr>
      <w:tr w14:paraId="02003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7" w:type="dxa"/>
          </w:tcPr>
          <w:p w14:paraId="72759DE5">
            <w:pPr>
              <w:snapToGrid w:val="0"/>
              <w:spacing w:before="120" w:line="300" w:lineRule="auto"/>
              <w:jc w:val="left"/>
              <w:rPr>
                <w:color w:val="000000"/>
                <w:sz w:val="28"/>
                <w:szCs w:val="28"/>
              </w:rPr>
            </w:pPr>
          </w:p>
        </w:tc>
      </w:tr>
      <w:tr w14:paraId="120EA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7" w:type="dxa"/>
          </w:tcPr>
          <w:p w14:paraId="207066CF">
            <w:pPr>
              <w:snapToGrid w:val="0"/>
              <w:spacing w:before="120" w:line="300" w:lineRule="auto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查新完成日期： 年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月 日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  </w:t>
            </w:r>
          </w:p>
        </w:tc>
      </w:tr>
    </w:tbl>
    <w:p w14:paraId="454D27D4">
      <w:pPr>
        <w:rPr>
          <w:color w:val="000000"/>
        </w:rPr>
      </w:pPr>
    </w:p>
    <w:p w14:paraId="1D344F90">
      <w:pPr>
        <w:rPr>
          <w:color w:val="000000"/>
        </w:rPr>
      </w:pPr>
    </w:p>
    <w:p w14:paraId="0C0D9628">
      <w:pPr>
        <w:rPr>
          <w:color w:val="000000"/>
        </w:rPr>
      </w:pPr>
    </w:p>
    <w:p w14:paraId="6C9309B3">
      <w:pPr>
        <w:rPr>
          <w:color w:val="000000"/>
        </w:rPr>
      </w:pPr>
    </w:p>
    <w:p w14:paraId="15FFD94E">
      <w:pPr>
        <w:rPr>
          <w:color w:val="000000"/>
        </w:rPr>
      </w:pPr>
    </w:p>
    <w:p w14:paraId="018BC34E">
      <w:pPr>
        <w:rPr>
          <w:color w:val="000000"/>
        </w:rPr>
      </w:pPr>
    </w:p>
    <w:p w14:paraId="2EFB320F">
      <w:pPr>
        <w:rPr>
          <w:color w:val="000000"/>
        </w:rPr>
      </w:pPr>
    </w:p>
    <w:p w14:paraId="09B997F9">
      <w:pPr>
        <w:rPr>
          <w:color w:val="000000"/>
        </w:rPr>
      </w:pPr>
    </w:p>
    <w:p w14:paraId="7DBE4A1A">
      <w:pPr>
        <w:pStyle w:val="35"/>
        <w:ind w:firstLine="0" w:firstLineChars="0"/>
      </w:pPr>
    </w:p>
    <w:p w14:paraId="5C8BA7CA">
      <w:pPr>
        <w:pStyle w:val="35"/>
        <w:ind w:firstLine="0" w:firstLineChars="0"/>
      </w:pPr>
    </w:p>
    <w:p w14:paraId="501DC928">
      <w:pPr>
        <w:pStyle w:val="35"/>
        <w:ind w:firstLine="0" w:firstLineChars="0"/>
      </w:pPr>
    </w:p>
    <w:p w14:paraId="5BF1C48E">
      <w:pPr>
        <w:rPr>
          <w:color w:val="000000"/>
          <w:sz w:val="24"/>
        </w:rPr>
      </w:pPr>
    </w:p>
    <w:p w14:paraId="101D273C">
      <w:pPr>
        <w:rPr>
          <w:color w:val="000000"/>
          <w:sz w:val="24"/>
        </w:rPr>
      </w:pPr>
    </w:p>
    <w:p w14:paraId="56A1C7BF">
      <w:pPr>
        <w:pStyle w:val="35"/>
        <w:ind w:firstLine="0" w:firstLineChars="0"/>
      </w:pPr>
    </w:p>
    <w:p w14:paraId="1A718C4E">
      <w:pPr>
        <w:pStyle w:val="35"/>
        <w:ind w:firstLine="0" w:firstLineChars="0"/>
      </w:pPr>
    </w:p>
    <w:p w14:paraId="1B413306">
      <w:pPr>
        <w:pStyle w:val="35"/>
        <w:ind w:firstLine="0" w:firstLineChars="0"/>
      </w:pPr>
    </w:p>
    <w:p w14:paraId="72663E8B">
      <w:pPr>
        <w:pStyle w:val="35"/>
        <w:ind w:firstLine="0" w:firstLineChars="0"/>
      </w:pPr>
    </w:p>
    <w:p w14:paraId="17A71430">
      <w:pPr>
        <w:pStyle w:val="35"/>
        <w:ind w:firstLine="0" w:firstLineChars="0"/>
      </w:pPr>
    </w:p>
    <w:p w14:paraId="420A16B1">
      <w:pPr>
        <w:pStyle w:val="35"/>
        <w:ind w:firstLine="0" w:firstLineChars="0"/>
      </w:pPr>
    </w:p>
    <w:p w14:paraId="13E52DBF">
      <w:pPr>
        <w:pStyle w:val="35"/>
        <w:ind w:firstLine="0" w:firstLineChars="0"/>
      </w:pPr>
    </w:p>
    <w:p w14:paraId="0064909B">
      <w:pPr>
        <w:jc w:val="center"/>
        <w:rPr>
          <w:color w:val="000000"/>
          <w:sz w:val="30"/>
        </w:rPr>
      </w:pPr>
    </w:p>
    <w:p w14:paraId="55822603">
      <w:pPr>
        <w:jc w:val="center"/>
        <w:rPr>
          <w:color w:val="000000"/>
          <w:sz w:val="30"/>
        </w:rPr>
      </w:pPr>
      <w:r>
        <w:rPr>
          <w:color w:val="000000"/>
          <w:sz w:val="30"/>
        </w:rPr>
        <w:t>中 华 人 民 共 和 国 科 学 技 术 部</w:t>
      </w:r>
    </w:p>
    <w:p w14:paraId="21B5B049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二</w:t>
      </w:r>
      <w:r>
        <w:rPr>
          <w:color w:val="000000"/>
          <w:sz w:val="40"/>
          <w:szCs w:val="24"/>
        </w:rPr>
        <w:t>○○○</w:t>
      </w:r>
      <w:r>
        <w:rPr>
          <w:color w:val="000000"/>
          <w:sz w:val="28"/>
        </w:rPr>
        <w:t>年制</w:t>
      </w:r>
      <w:bookmarkStart w:id="0" w:name="_Hlk299024600"/>
      <w:bookmarkStart w:id="1" w:name="OLE_LINK6" w:colFirst="1" w:colLast="1"/>
      <w:bookmarkStart w:id="2" w:name="OLE_LINK5" w:colFirst="1" w:colLast="1"/>
    </w:p>
    <w:tbl>
      <w:tblPr>
        <w:tblStyle w:val="14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134"/>
        <w:gridCol w:w="992"/>
        <w:gridCol w:w="851"/>
        <w:gridCol w:w="1559"/>
        <w:gridCol w:w="1102"/>
        <w:gridCol w:w="2017"/>
      </w:tblGrid>
      <w:tr w14:paraId="1125E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271" w:type="dxa"/>
            <w:vMerge w:val="restart"/>
            <w:vAlign w:val="center"/>
          </w:tcPr>
          <w:p w14:paraId="4EFBB4CD">
            <w:pPr>
              <w:snapToGrid w:val="0"/>
              <w:spacing w:before="120" w:line="30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查新项目</w:t>
            </w:r>
          </w:p>
          <w:p w14:paraId="6E322E7C">
            <w:pPr>
              <w:snapToGrid w:val="0"/>
              <w:spacing w:before="120" w:line="30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名  称</w:t>
            </w:r>
          </w:p>
        </w:tc>
        <w:tc>
          <w:tcPr>
            <w:tcW w:w="7655" w:type="dxa"/>
            <w:gridSpan w:val="6"/>
            <w:vAlign w:val="center"/>
          </w:tcPr>
          <w:p w14:paraId="24DCC6F0">
            <w:pPr>
              <w:adjustRightInd w:val="0"/>
              <w:snapToGrid w:val="0"/>
              <w:spacing w:before="156" w:beforeLines="50" w:after="156" w:afterLines="5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中文:</w:t>
            </w:r>
          </w:p>
        </w:tc>
      </w:tr>
      <w:tr w14:paraId="5E853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  <w:vAlign w:val="center"/>
          </w:tcPr>
          <w:p w14:paraId="6D336A2A">
            <w:pPr>
              <w:snapToGrid w:val="0"/>
              <w:spacing w:before="120" w:line="30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  <w:gridSpan w:val="6"/>
            <w:vAlign w:val="center"/>
          </w:tcPr>
          <w:p w14:paraId="7C102AEB">
            <w:pPr>
              <w:snapToGrid w:val="0"/>
              <w:spacing w:before="156" w:beforeLines="50" w:after="156" w:afterLines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英文: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</w:tr>
      <w:bookmarkEnd w:id="0"/>
      <w:bookmarkEnd w:id="1"/>
      <w:bookmarkEnd w:id="2"/>
      <w:tr w14:paraId="1FA42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restart"/>
            <w:vAlign w:val="center"/>
          </w:tcPr>
          <w:p w14:paraId="0B7B09EB">
            <w:pPr>
              <w:snapToGrid w:val="0"/>
              <w:spacing w:before="120" w:line="30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查新机构</w:t>
            </w:r>
          </w:p>
        </w:tc>
        <w:tc>
          <w:tcPr>
            <w:tcW w:w="1134" w:type="dxa"/>
            <w:vAlign w:val="center"/>
          </w:tcPr>
          <w:p w14:paraId="02ACCDA9">
            <w:pPr>
              <w:snapToGrid w:val="0"/>
              <w:spacing w:before="120" w:line="30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名  称</w:t>
            </w:r>
          </w:p>
        </w:tc>
        <w:tc>
          <w:tcPr>
            <w:tcW w:w="6521" w:type="dxa"/>
            <w:gridSpan w:val="5"/>
            <w:vAlign w:val="center"/>
          </w:tcPr>
          <w:p w14:paraId="0AD2DEF2">
            <w:pPr>
              <w:snapToGrid w:val="0"/>
              <w:spacing w:before="120" w:line="300" w:lineRule="auto"/>
              <w:rPr>
                <w:color w:val="000000"/>
                <w:sz w:val="24"/>
                <w:szCs w:val="24"/>
              </w:rPr>
            </w:pPr>
          </w:p>
        </w:tc>
      </w:tr>
      <w:tr w14:paraId="2A106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  <w:vAlign w:val="center"/>
          </w:tcPr>
          <w:p w14:paraId="15821ADA">
            <w:pPr>
              <w:snapToGrid w:val="0"/>
              <w:spacing w:before="120" w:line="30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2E9BA2A">
            <w:pPr>
              <w:snapToGrid w:val="0"/>
              <w:spacing w:before="120" w:line="30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地  址</w:t>
            </w:r>
          </w:p>
        </w:tc>
        <w:tc>
          <w:tcPr>
            <w:tcW w:w="3402" w:type="dxa"/>
            <w:gridSpan w:val="3"/>
            <w:vAlign w:val="center"/>
          </w:tcPr>
          <w:p w14:paraId="124B12B6">
            <w:pPr>
              <w:snapToGrid w:val="0"/>
              <w:spacing w:before="120" w:line="30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14:paraId="499AC8B3">
            <w:pPr>
              <w:snapToGrid w:val="0"/>
              <w:spacing w:before="120" w:line="30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2"/>
                <w:szCs w:val="18"/>
              </w:rPr>
              <w:t>邮政编码</w:t>
            </w:r>
          </w:p>
        </w:tc>
        <w:tc>
          <w:tcPr>
            <w:tcW w:w="2017" w:type="dxa"/>
            <w:vAlign w:val="center"/>
          </w:tcPr>
          <w:p w14:paraId="49D597B1">
            <w:pPr>
              <w:snapToGrid w:val="0"/>
              <w:spacing w:before="120" w:line="300" w:lineRule="auto"/>
              <w:rPr>
                <w:color w:val="000000"/>
                <w:sz w:val="24"/>
                <w:szCs w:val="22"/>
              </w:rPr>
            </w:pPr>
          </w:p>
        </w:tc>
      </w:tr>
      <w:tr w14:paraId="03F10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  <w:vAlign w:val="center"/>
          </w:tcPr>
          <w:p w14:paraId="326C0000">
            <w:pPr>
              <w:snapToGrid w:val="0"/>
              <w:spacing w:before="120" w:line="30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8F5E4E2">
            <w:pPr>
              <w:snapToGrid w:val="0"/>
              <w:spacing w:before="120" w:line="30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992" w:type="dxa"/>
            <w:vAlign w:val="center"/>
          </w:tcPr>
          <w:p w14:paraId="17BCA4F0">
            <w:pPr>
              <w:snapToGrid w:val="0"/>
              <w:spacing w:before="120" w:line="30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8BCFD9F">
            <w:pPr>
              <w:snapToGrid w:val="0"/>
              <w:spacing w:before="120" w:line="30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电 话</w:t>
            </w:r>
          </w:p>
        </w:tc>
        <w:tc>
          <w:tcPr>
            <w:tcW w:w="1559" w:type="dxa"/>
            <w:vAlign w:val="center"/>
          </w:tcPr>
          <w:p w14:paraId="5635AC1E">
            <w:pPr>
              <w:snapToGrid w:val="0"/>
              <w:spacing w:before="120" w:line="300" w:lineRule="auto"/>
              <w:ind w:right="-181" w:rightChars="-86"/>
              <w:jc w:val="left"/>
              <w:rPr>
                <w:color w:val="000000"/>
              </w:rPr>
            </w:pPr>
          </w:p>
        </w:tc>
        <w:tc>
          <w:tcPr>
            <w:tcW w:w="1102" w:type="dxa"/>
            <w:vAlign w:val="center"/>
          </w:tcPr>
          <w:p w14:paraId="7BD8BF02">
            <w:pPr>
              <w:snapToGrid w:val="0"/>
              <w:spacing w:before="120" w:line="30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1"/>
              </w:rPr>
              <w:t>完成日期</w:t>
            </w:r>
          </w:p>
        </w:tc>
        <w:tc>
          <w:tcPr>
            <w:tcW w:w="2017" w:type="dxa"/>
            <w:vAlign w:val="center"/>
          </w:tcPr>
          <w:p w14:paraId="34B14DB8">
            <w:pPr>
              <w:snapToGrid w:val="0"/>
              <w:spacing w:before="120" w:line="300" w:lineRule="auto"/>
              <w:rPr>
                <w:color w:val="000000"/>
                <w:sz w:val="24"/>
                <w:szCs w:val="22"/>
              </w:rPr>
            </w:pPr>
          </w:p>
        </w:tc>
      </w:tr>
      <w:tr w14:paraId="09DB2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  <w:vAlign w:val="center"/>
          </w:tcPr>
          <w:p w14:paraId="1FE4E21C">
            <w:pPr>
              <w:snapToGrid w:val="0"/>
              <w:spacing w:before="120" w:line="30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25B799D">
            <w:pPr>
              <w:snapToGrid w:val="0"/>
              <w:spacing w:before="120" w:line="300" w:lineRule="auto"/>
              <w:ind w:leftChars="-55" w:right="-73" w:rightChars="-35" w:hanging="115" w:hangingChars="48"/>
              <w:jc w:val="center"/>
              <w:rPr>
                <w:color w:val="000000"/>
                <w:sz w:val="24"/>
                <w:szCs w:val="21"/>
              </w:rPr>
            </w:pPr>
            <w:r>
              <w:rPr>
                <w:color w:val="000000"/>
                <w:sz w:val="24"/>
                <w:szCs w:val="21"/>
              </w:rPr>
              <w:t>电子信箱</w:t>
            </w:r>
          </w:p>
        </w:tc>
        <w:tc>
          <w:tcPr>
            <w:tcW w:w="6521" w:type="dxa"/>
            <w:gridSpan w:val="5"/>
            <w:vAlign w:val="center"/>
          </w:tcPr>
          <w:p w14:paraId="007DB1EE">
            <w:pPr>
              <w:snapToGrid w:val="0"/>
              <w:spacing w:before="120" w:line="300" w:lineRule="auto"/>
              <w:rPr>
                <w:color w:val="000000"/>
                <w:sz w:val="24"/>
                <w:szCs w:val="24"/>
              </w:rPr>
            </w:pPr>
          </w:p>
        </w:tc>
      </w:tr>
      <w:tr w14:paraId="48C7D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04" w:hRule="atLeast"/>
          <w:jc w:val="center"/>
        </w:trPr>
        <w:tc>
          <w:tcPr>
            <w:tcW w:w="8926" w:type="dxa"/>
            <w:gridSpan w:val="7"/>
            <w:vAlign w:val="center"/>
          </w:tcPr>
          <w:p w14:paraId="24993547">
            <w:pPr>
              <w:pStyle w:val="43"/>
              <w:ind w:left="0"/>
            </w:pPr>
            <w:r>
              <w:t>查新目的：</w:t>
            </w:r>
          </w:p>
          <w:p w14:paraId="78161CCB">
            <w:pPr>
              <w:pStyle w:val="35"/>
              <w:ind w:firstLine="480"/>
            </w:pPr>
            <w:r>
              <w:rPr>
                <w:rFonts w:hint="eastAsia"/>
                <w:lang w:val="en-US" w:eastAsia="zh-CN"/>
              </w:rPr>
              <w:t>立项申报</w:t>
            </w:r>
            <w:r>
              <w:rPr>
                <w:rFonts w:hint="eastAsia"/>
              </w:rPr>
              <w:t xml:space="preserve">查新 </w:t>
            </w:r>
            <w:r>
              <w:t xml:space="preserve">  </w:t>
            </w:r>
          </w:p>
        </w:tc>
      </w:tr>
      <w:tr w14:paraId="7AD9B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8926" w:type="dxa"/>
            <w:gridSpan w:val="7"/>
          </w:tcPr>
          <w:p w14:paraId="75084516">
            <w:pPr>
              <w:pStyle w:val="43"/>
              <w:ind w:left="0"/>
            </w:pPr>
            <w:r>
              <w:t>查新项目的科学技术要点：</w:t>
            </w:r>
          </w:p>
          <w:p w14:paraId="4C508126">
            <w:pPr>
              <w:pStyle w:val="35"/>
              <w:ind w:firstLine="480"/>
            </w:pPr>
          </w:p>
          <w:p w14:paraId="6C0447EF">
            <w:pPr>
              <w:pStyle w:val="35"/>
              <w:spacing w:line="360" w:lineRule="auto"/>
              <w:ind w:firstLine="480"/>
              <w:rPr>
                <w:szCs w:val="24"/>
              </w:rPr>
            </w:pPr>
            <w:r>
              <w:rPr>
                <w:rFonts w:hint="eastAsia"/>
                <w:szCs w:val="24"/>
              </w:rPr>
              <w:t>重点阐述委托项目技术要点，包括理论研究、产品性能、设计方案、实施方法、生产工艺、应用效果等等。注意体现创新性技术的背景、解决的问题和采用的方案。</w:t>
            </w:r>
          </w:p>
          <w:p w14:paraId="6961EE21">
            <w:pPr>
              <w:pStyle w:val="35"/>
              <w:ind w:firstLine="480"/>
            </w:pPr>
          </w:p>
        </w:tc>
      </w:tr>
      <w:tr w14:paraId="3E35C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9" w:hRule="atLeast"/>
          <w:jc w:val="center"/>
        </w:trPr>
        <w:tc>
          <w:tcPr>
            <w:tcW w:w="8926" w:type="dxa"/>
            <w:gridSpan w:val="7"/>
          </w:tcPr>
          <w:p w14:paraId="6F74639D">
            <w:pPr>
              <w:pStyle w:val="43"/>
              <w:ind w:left="0"/>
            </w:pPr>
            <w:r>
              <w:t>查新点与查新要求：</w:t>
            </w:r>
          </w:p>
          <w:p w14:paraId="31441F1D">
            <w:pPr>
              <w:pStyle w:val="35"/>
              <w:ind w:firstLine="480"/>
            </w:pPr>
          </w:p>
          <w:p w14:paraId="2D583DBE">
            <w:pPr>
              <w:pStyle w:val="37"/>
              <w:spacing w:before="156" w:after="156"/>
              <w:ind w:firstLine="482"/>
            </w:pPr>
            <w:r>
              <w:t>查新点：</w:t>
            </w:r>
          </w:p>
          <w:p w14:paraId="11D5BD37">
            <w:pPr>
              <w:pStyle w:val="35"/>
              <w:spacing w:line="360" w:lineRule="auto"/>
              <w:ind w:firstLine="480"/>
              <w:rPr>
                <w:szCs w:val="24"/>
              </w:rPr>
            </w:pPr>
            <w:r>
              <w:rPr>
                <w:rFonts w:hint="eastAsia"/>
                <w:szCs w:val="24"/>
              </w:rPr>
              <w:t>按照委托项目撰写查新点，提炼关键创新内容。</w:t>
            </w:r>
          </w:p>
          <w:p w14:paraId="29B78C9D">
            <w:pPr>
              <w:pStyle w:val="35"/>
              <w:ind w:firstLine="480"/>
            </w:pPr>
          </w:p>
          <w:p w14:paraId="6F4E2DE6">
            <w:pPr>
              <w:adjustRightInd w:val="0"/>
              <w:snapToGrid w:val="0"/>
              <w:spacing w:before="156" w:beforeLines="50" w:line="360" w:lineRule="auto"/>
              <w:ind w:firstLine="482" w:firstLineChars="200"/>
              <w:rPr>
                <w:b/>
                <w:kern w:val="0"/>
                <w:sz w:val="24"/>
              </w:rPr>
            </w:pPr>
            <w:r>
              <w:rPr>
                <w:rStyle w:val="40"/>
              </w:rPr>
              <w:t>查新要求</w:t>
            </w:r>
            <w:r>
              <w:rPr>
                <w:b/>
                <w:kern w:val="0"/>
                <w:sz w:val="24"/>
              </w:rPr>
              <w:t>：</w:t>
            </w:r>
          </w:p>
          <w:p w14:paraId="185CF02F">
            <w:pPr>
              <w:adjustRightInd w:val="0"/>
              <w:snapToGrid w:val="0"/>
              <w:spacing w:line="360" w:lineRule="auto"/>
              <w:ind w:right="181" w:firstLine="480" w:firstLineChars="20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希望查新机构通过查新，对本</w:t>
            </w:r>
            <w:r>
              <w:rPr>
                <w:color w:val="000000"/>
                <w:sz w:val="24"/>
                <w:szCs w:val="24"/>
              </w:rPr>
              <w:t>项目进行国内综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合对比分析，判断在所查范围内有无相同或类似的研究。</w:t>
            </w:r>
          </w:p>
          <w:p w14:paraId="3FE274F3">
            <w:pPr>
              <w:pStyle w:val="43"/>
              <w:numPr>
                <w:ilvl w:val="0"/>
                <w:numId w:val="0"/>
              </w:numPr>
              <w:ind w:left="420"/>
            </w:pPr>
          </w:p>
        </w:tc>
      </w:tr>
      <w:tr w14:paraId="60EB0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8926" w:type="dxa"/>
            <w:gridSpan w:val="7"/>
          </w:tcPr>
          <w:p w14:paraId="2FFBE88F">
            <w:pPr>
              <w:pStyle w:val="20"/>
              <w:numPr>
                <w:ilvl w:val="0"/>
                <w:numId w:val="1"/>
              </w:numPr>
              <w:snapToGrid w:val="0"/>
              <w:spacing w:before="156" w:beforeLines="50" w:line="360" w:lineRule="auto"/>
              <w:ind w:firstLineChars="0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文献检索范围及检索策略：</w:t>
            </w:r>
          </w:p>
          <w:p w14:paraId="7E7D5D36">
            <w:pPr>
              <w:pStyle w:val="37"/>
              <w:adjustRightInd/>
              <w:snapToGrid/>
              <w:spacing w:before="156" w:after="156"/>
              <w:ind w:firstLine="482"/>
            </w:pPr>
            <w:r>
              <w:t>检索范围：</w:t>
            </w:r>
          </w:p>
          <w:p w14:paraId="2B9E2FD4">
            <w:pPr>
              <w:pStyle w:val="37"/>
              <w:spacing w:before="156" w:after="156"/>
              <w:ind w:firstLine="960" w:firstLineChars="400"/>
              <w:rPr>
                <w:b w:val="0"/>
              </w:rPr>
            </w:pPr>
          </w:p>
          <w:p w14:paraId="47C66C91">
            <w:pPr>
              <w:pStyle w:val="37"/>
              <w:spacing w:before="156" w:after="156"/>
              <w:ind w:firstLine="482"/>
            </w:pPr>
            <w:r>
              <w:t>关键词：</w:t>
            </w:r>
          </w:p>
          <w:p w14:paraId="7186421D">
            <w:pPr>
              <w:pStyle w:val="35"/>
              <w:ind w:firstLine="480"/>
            </w:pPr>
          </w:p>
          <w:p w14:paraId="2C0C5FDD">
            <w:pPr>
              <w:pStyle w:val="37"/>
              <w:spacing w:before="156" w:after="156"/>
              <w:ind w:firstLine="482"/>
            </w:pPr>
            <w:r>
              <w:t xml:space="preserve">检索策略： </w:t>
            </w:r>
          </w:p>
          <w:p w14:paraId="1C863B9E">
            <w:pPr>
              <w:spacing w:line="336" w:lineRule="auto"/>
              <w:ind w:firstLine="480" w:firstLineChars="200"/>
              <w:rPr>
                <w:bCs/>
                <w:color w:val="FF0000"/>
                <w:kern w:val="0"/>
                <w:sz w:val="24"/>
                <w:szCs w:val="24"/>
              </w:rPr>
            </w:pPr>
          </w:p>
        </w:tc>
      </w:tr>
      <w:tr w14:paraId="4FA90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8926" w:type="dxa"/>
            <w:gridSpan w:val="7"/>
          </w:tcPr>
          <w:p w14:paraId="6820BE93">
            <w:pPr>
              <w:pStyle w:val="20"/>
              <w:numPr>
                <w:ilvl w:val="0"/>
                <w:numId w:val="1"/>
              </w:numPr>
              <w:snapToGrid w:val="0"/>
              <w:spacing w:before="156" w:beforeLines="50" w:line="360" w:lineRule="auto"/>
              <w:ind w:firstLineChars="0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检索结果：</w:t>
            </w:r>
          </w:p>
          <w:p w14:paraId="379D33A6">
            <w:pPr>
              <w:spacing w:line="360" w:lineRule="auto"/>
              <w:ind w:firstLine="480" w:firstLineChars="200"/>
              <w:rPr>
                <w:bCs/>
                <w:sz w:val="24"/>
                <w:szCs w:val="24"/>
              </w:rPr>
            </w:pPr>
          </w:p>
          <w:p w14:paraId="3815DDDA">
            <w:pPr>
              <w:spacing w:line="360" w:lineRule="auto"/>
              <w:ind w:firstLine="480" w:firstLineChars="200"/>
              <w:rPr>
                <w:bCs/>
                <w:sz w:val="24"/>
                <w:szCs w:val="24"/>
              </w:rPr>
            </w:pPr>
          </w:p>
        </w:tc>
      </w:tr>
      <w:tr w14:paraId="17916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26" w:type="dxa"/>
            <w:gridSpan w:val="7"/>
          </w:tcPr>
          <w:p w14:paraId="716A4A74">
            <w:pPr>
              <w:pStyle w:val="20"/>
              <w:numPr>
                <w:ilvl w:val="0"/>
                <w:numId w:val="1"/>
              </w:numPr>
              <w:adjustRightInd w:val="0"/>
              <w:snapToGrid w:val="0"/>
              <w:spacing w:before="156" w:beforeLines="50" w:line="360" w:lineRule="auto"/>
              <w:ind w:firstLineChars="0"/>
              <w:rPr>
                <w:b/>
                <w:sz w:val="24"/>
              </w:rPr>
            </w:pPr>
            <w:r>
              <w:rPr>
                <w:b/>
                <w:sz w:val="24"/>
              </w:rPr>
              <w:t>查新结论：</w:t>
            </w:r>
          </w:p>
          <w:p w14:paraId="2C3D4BB1">
            <w:pPr>
              <w:adjustRightInd w:val="0"/>
              <w:snapToGrid w:val="0"/>
              <w:spacing w:line="312" w:lineRule="auto"/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经过检索国内专利及非专利文献，在所示检索范围内查到相关文献</w:t>
            </w:r>
            <w:r>
              <w:rPr>
                <w:rFonts w:hint="eastAsia"/>
                <w:sz w:val="24"/>
                <w:szCs w:val="24"/>
                <w:highlight w:val="yellow"/>
              </w:rPr>
              <w:t xml:space="preserve"> </w:t>
            </w:r>
            <w:r>
              <w:rPr>
                <w:sz w:val="24"/>
                <w:szCs w:val="24"/>
              </w:rPr>
              <w:t>篇，得出查新结论如下：</w:t>
            </w:r>
          </w:p>
          <w:p w14:paraId="630E5C9B">
            <w:pPr>
              <w:adjustRightInd w:val="0"/>
              <w:snapToGrid w:val="0"/>
              <w:spacing w:line="312" w:lineRule="auto"/>
              <w:ind w:firstLine="480" w:firstLineChars="200"/>
              <w:rPr>
                <w:sz w:val="24"/>
                <w:szCs w:val="24"/>
              </w:rPr>
            </w:pPr>
          </w:p>
          <w:p w14:paraId="27492EEE">
            <w:pPr>
              <w:adjustRightInd w:val="0"/>
              <w:snapToGrid w:val="0"/>
              <w:spacing w:line="312" w:lineRule="auto"/>
              <w:ind w:firstLine="480" w:firstLineChars="200"/>
              <w:rPr>
                <w:sz w:val="24"/>
                <w:szCs w:val="24"/>
              </w:rPr>
            </w:pPr>
          </w:p>
          <w:p w14:paraId="7002A400">
            <w:pPr>
              <w:adjustRightInd w:val="0"/>
              <w:snapToGrid w:val="0"/>
              <w:spacing w:line="312" w:lineRule="auto"/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综上所述，委托方在本课题中，开展下列研究：</w:t>
            </w:r>
          </w:p>
          <w:p w14:paraId="60F88631">
            <w:pPr>
              <w:adjustRightInd w:val="0"/>
              <w:snapToGrid w:val="0"/>
              <w:spacing w:line="312" w:lineRule="auto"/>
              <w:ind w:firstLine="480" w:firstLineChars="200"/>
              <w:rPr>
                <w:bCs/>
                <w:kern w:val="0"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</w:rPr>
              <w:t>委托方的技术在所查的国内文献，未见</w:t>
            </w:r>
            <w:r>
              <w:rPr>
                <w:rFonts w:hint="eastAsia"/>
                <w:bCs/>
                <w:kern w:val="0"/>
                <w:sz w:val="24"/>
                <w:szCs w:val="24"/>
              </w:rPr>
              <w:t>/已见</w:t>
            </w:r>
            <w:r>
              <w:rPr>
                <w:bCs/>
                <w:kern w:val="0"/>
                <w:sz w:val="24"/>
                <w:szCs w:val="24"/>
              </w:rPr>
              <w:t>其它相同报道，本项目具有</w:t>
            </w:r>
            <w:r>
              <w:rPr>
                <w:rFonts w:hint="eastAsia"/>
                <w:bCs/>
                <w:kern w:val="0"/>
                <w:sz w:val="24"/>
                <w:szCs w:val="24"/>
              </w:rPr>
              <w:t>/不具有</w:t>
            </w:r>
            <w:r>
              <w:rPr>
                <w:bCs/>
                <w:kern w:val="0"/>
                <w:sz w:val="24"/>
                <w:szCs w:val="24"/>
              </w:rPr>
              <w:t>新颖性。</w:t>
            </w:r>
          </w:p>
          <w:tbl>
            <w:tblPr>
              <w:tblStyle w:val="15"/>
              <w:tblpPr w:leftFromText="180" w:rightFromText="180" w:vertAnchor="text" w:horzAnchor="margin" w:tblpXSpec="center" w:tblpY="517"/>
              <w:tblOverlap w:val="never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45"/>
              <w:gridCol w:w="974"/>
              <w:gridCol w:w="2126"/>
              <w:gridCol w:w="2547"/>
            </w:tblGrid>
            <w:tr w14:paraId="5D16C1F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45" w:type="dxa"/>
                  <w:vAlign w:val="center"/>
                </w:tcPr>
                <w:p w14:paraId="61F814E5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查新员（签字）：</w:t>
                  </w:r>
                </w:p>
              </w:tc>
              <w:tc>
                <w:tcPr>
                  <w:tcW w:w="974" w:type="dxa"/>
                  <w:vAlign w:val="center"/>
                </w:tcPr>
                <w:p w14:paraId="02BBB16F">
                  <w:pPr>
                    <w:adjustRightInd w:val="0"/>
                    <w:snapToGrid w:val="0"/>
                    <w:spacing w:line="360" w:lineRule="auto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  </w:t>
                  </w:r>
                </w:p>
              </w:tc>
              <w:tc>
                <w:tcPr>
                  <w:tcW w:w="2126" w:type="dxa"/>
                  <w:vAlign w:val="center"/>
                </w:tcPr>
                <w:p w14:paraId="29D8C8E4">
                  <w:pPr>
                    <w:adjustRightInd w:val="0"/>
                    <w:snapToGrid w:val="0"/>
                    <w:spacing w:line="360" w:lineRule="auto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查新员（职称）：</w:t>
                  </w:r>
                </w:p>
              </w:tc>
              <w:tc>
                <w:tcPr>
                  <w:tcW w:w="2547" w:type="dxa"/>
                  <w:vAlign w:val="center"/>
                </w:tcPr>
                <w:p w14:paraId="757E2DD5">
                  <w:pPr>
                    <w:adjustRightInd w:val="0"/>
                    <w:snapToGrid w:val="0"/>
                    <w:spacing w:line="360" w:lineRule="auto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工程师</w:t>
                  </w:r>
                </w:p>
              </w:tc>
            </w:tr>
            <w:tr w14:paraId="2EA137D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45" w:type="dxa"/>
                  <w:vAlign w:val="center"/>
                </w:tcPr>
                <w:p w14:paraId="6986333A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审核员（签字）：</w:t>
                  </w:r>
                </w:p>
              </w:tc>
              <w:tc>
                <w:tcPr>
                  <w:tcW w:w="974" w:type="dxa"/>
                  <w:vAlign w:val="center"/>
                </w:tcPr>
                <w:p w14:paraId="4C750BE8">
                  <w:pPr>
                    <w:adjustRightInd w:val="0"/>
                    <w:snapToGrid w:val="0"/>
                    <w:spacing w:line="360" w:lineRule="auto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 </w:t>
                  </w:r>
                </w:p>
              </w:tc>
              <w:tc>
                <w:tcPr>
                  <w:tcW w:w="2126" w:type="dxa"/>
                  <w:vAlign w:val="center"/>
                </w:tcPr>
                <w:p w14:paraId="23C977E6">
                  <w:pPr>
                    <w:adjustRightInd w:val="0"/>
                    <w:snapToGrid w:val="0"/>
                    <w:spacing w:line="360" w:lineRule="auto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审核员（职称）：</w:t>
                  </w:r>
                </w:p>
              </w:tc>
              <w:tc>
                <w:tcPr>
                  <w:tcW w:w="2547" w:type="dxa"/>
                  <w:vAlign w:val="center"/>
                </w:tcPr>
                <w:p w14:paraId="68740908">
                  <w:pPr>
                    <w:adjustRightInd w:val="0"/>
                    <w:snapToGrid w:val="0"/>
                    <w:spacing w:line="360" w:lineRule="auto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高级工程师</w:t>
                  </w:r>
                </w:p>
              </w:tc>
            </w:tr>
            <w:tr w14:paraId="3DD202F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45" w:type="dxa"/>
                  <w:vAlign w:val="center"/>
                </w:tcPr>
                <w:p w14:paraId="71531D05">
                  <w:pPr>
                    <w:adjustRightInd w:val="0"/>
                    <w:snapToGrid w:val="0"/>
                    <w:spacing w:line="300" w:lineRule="auto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974" w:type="dxa"/>
                  <w:vAlign w:val="center"/>
                </w:tcPr>
                <w:p w14:paraId="137E52EC">
                  <w:pPr>
                    <w:adjustRightInd w:val="0"/>
                    <w:snapToGrid w:val="0"/>
                    <w:spacing w:line="300" w:lineRule="auto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4673" w:type="dxa"/>
                  <w:gridSpan w:val="2"/>
                  <w:vAlign w:val="center"/>
                </w:tcPr>
                <w:p w14:paraId="29A94F7A">
                  <w:pPr>
                    <w:adjustRightInd w:val="0"/>
                    <w:snapToGrid w:val="0"/>
                    <w:spacing w:line="360" w:lineRule="auto"/>
                    <w:rPr>
                      <w:sz w:val="24"/>
                    </w:rPr>
                  </w:pPr>
                </w:p>
                <w:p w14:paraId="17CD539F">
                  <w:pPr>
                    <w:adjustRightInd w:val="0"/>
                    <w:snapToGrid w:val="0"/>
                    <w:spacing w:line="360" w:lineRule="auto"/>
                    <w:ind w:firstLine="240" w:firstLineChars="1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（科技查新专用章）</w:t>
                  </w:r>
                </w:p>
                <w:p w14:paraId="4966262D">
                  <w:pPr>
                    <w:adjustRightInd w:val="0"/>
                    <w:snapToGrid w:val="0"/>
                    <w:spacing w:line="360" w:lineRule="auto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日期：</w:t>
                  </w:r>
                  <w:r>
                    <w:rPr>
                      <w:sz w:val="24"/>
                    </w:rPr>
                    <w:t>xxxx</w:t>
                  </w:r>
                  <w:r>
                    <w:rPr>
                      <w:rFonts w:hint="eastAsia"/>
                      <w:sz w:val="24"/>
                    </w:rPr>
                    <w:t>年xx月xx日</w:t>
                  </w:r>
                </w:p>
              </w:tc>
            </w:tr>
          </w:tbl>
          <w:p w14:paraId="53A8E40A">
            <w:pPr>
              <w:pStyle w:val="20"/>
              <w:snapToGrid w:val="0"/>
              <w:spacing w:before="156" w:beforeLines="50" w:line="360" w:lineRule="auto"/>
              <w:ind w:left="420" w:firstLine="0" w:firstLineChars="0"/>
              <w:rPr>
                <w:b/>
                <w:color w:val="000000"/>
                <w:sz w:val="24"/>
              </w:rPr>
            </w:pPr>
          </w:p>
        </w:tc>
      </w:tr>
      <w:tr w14:paraId="66693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26" w:type="dxa"/>
            <w:gridSpan w:val="7"/>
          </w:tcPr>
          <w:p w14:paraId="2DCF4F42">
            <w:pPr>
              <w:pStyle w:val="20"/>
              <w:numPr>
                <w:ilvl w:val="0"/>
                <w:numId w:val="1"/>
              </w:numPr>
              <w:adjustRightInd w:val="0"/>
              <w:snapToGrid w:val="0"/>
              <w:spacing w:before="156" w:beforeLines="50" w:line="360" w:lineRule="auto"/>
              <w:ind w:firstLineChars="0"/>
              <w:rPr>
                <w:b/>
                <w:sz w:val="24"/>
              </w:rPr>
            </w:pPr>
            <w:r>
              <w:rPr>
                <w:b/>
                <w:sz w:val="24"/>
              </w:rPr>
              <w:t>查新员、审核员声明</w:t>
            </w:r>
          </w:p>
          <w:p w14:paraId="25EC2628"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.</w:t>
            </w:r>
            <w:r>
              <w:rPr>
                <w:sz w:val="24"/>
              </w:rPr>
              <w:t>报告中陈述的事实是真实和准确的。</w:t>
            </w:r>
          </w:p>
          <w:p w14:paraId="0A4DDFF2"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.</w:t>
            </w:r>
            <w:r>
              <w:rPr>
                <w:sz w:val="24"/>
              </w:rPr>
              <w:t>我们按照科技查新规范进行查新、文献分析和审核，并做出上述查新结论。</w:t>
            </w:r>
          </w:p>
          <w:p w14:paraId="47394D2A"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.</w:t>
            </w:r>
            <w:r>
              <w:rPr>
                <w:sz w:val="24"/>
              </w:rPr>
              <w:t>我们获取的报酬与本报告中的分析、意见和结论无关，也与本报告使用无关。</w:t>
            </w:r>
          </w:p>
          <w:tbl>
            <w:tblPr>
              <w:tblStyle w:val="15"/>
              <w:tblpPr w:leftFromText="180" w:rightFromText="180" w:vertAnchor="text" w:horzAnchor="margin" w:tblpXSpec="center" w:tblpY="372"/>
              <w:tblOverlap w:val="never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45"/>
              <w:gridCol w:w="1252"/>
              <w:gridCol w:w="1848"/>
              <w:gridCol w:w="1548"/>
            </w:tblGrid>
            <w:tr w14:paraId="519A54A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45" w:type="dxa"/>
                  <w:vAlign w:val="center"/>
                </w:tcPr>
                <w:p w14:paraId="0745667D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查新员（签字）：</w:t>
                  </w:r>
                </w:p>
              </w:tc>
              <w:tc>
                <w:tcPr>
                  <w:tcW w:w="1252" w:type="dxa"/>
                  <w:vAlign w:val="center"/>
                </w:tcPr>
                <w:p w14:paraId="733EF729">
                  <w:pPr>
                    <w:adjustRightInd w:val="0"/>
                    <w:snapToGrid w:val="0"/>
                    <w:spacing w:line="360" w:lineRule="auto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 </w:t>
                  </w:r>
                </w:p>
              </w:tc>
              <w:tc>
                <w:tcPr>
                  <w:tcW w:w="1848" w:type="dxa"/>
                  <w:vAlign w:val="center"/>
                </w:tcPr>
                <w:p w14:paraId="5BDEF219">
                  <w:pPr>
                    <w:adjustRightInd w:val="0"/>
                    <w:snapToGrid w:val="0"/>
                    <w:spacing w:line="360" w:lineRule="auto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审核员（签字）：</w:t>
                  </w:r>
                </w:p>
              </w:tc>
              <w:tc>
                <w:tcPr>
                  <w:tcW w:w="1548" w:type="dxa"/>
                  <w:vAlign w:val="center"/>
                </w:tcPr>
                <w:p w14:paraId="4AE9940C">
                  <w:pPr>
                    <w:adjustRightInd w:val="0"/>
                    <w:snapToGrid w:val="0"/>
                    <w:spacing w:line="360" w:lineRule="auto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 </w:t>
                  </w:r>
                </w:p>
              </w:tc>
            </w:tr>
            <w:tr w14:paraId="6F2FC9B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3" w:hRule="atLeast"/>
              </w:trPr>
              <w:tc>
                <w:tcPr>
                  <w:tcW w:w="3397" w:type="dxa"/>
                  <w:gridSpan w:val="2"/>
                  <w:vAlign w:val="center"/>
                </w:tcPr>
                <w:p w14:paraId="27D51EDD">
                  <w:pPr>
                    <w:adjustRightInd w:val="0"/>
                    <w:snapToGrid w:val="0"/>
                    <w:spacing w:line="360" w:lineRule="auto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日期：xxxx年xx月xx日</w:t>
                  </w:r>
                </w:p>
              </w:tc>
              <w:tc>
                <w:tcPr>
                  <w:tcW w:w="3396" w:type="dxa"/>
                  <w:gridSpan w:val="2"/>
                  <w:vAlign w:val="center"/>
                </w:tcPr>
                <w:p w14:paraId="0E9B7362">
                  <w:pPr>
                    <w:adjustRightInd w:val="0"/>
                    <w:snapToGrid w:val="0"/>
                    <w:spacing w:line="360" w:lineRule="auto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日期：</w:t>
                  </w:r>
                  <w:r>
                    <w:rPr>
                      <w:sz w:val="24"/>
                    </w:rPr>
                    <w:t>xxxx</w:t>
                  </w:r>
                  <w:r>
                    <w:rPr>
                      <w:rFonts w:hint="eastAsia"/>
                      <w:sz w:val="24"/>
                    </w:rPr>
                    <w:t>年xx月xx日</w:t>
                  </w:r>
                </w:p>
              </w:tc>
            </w:tr>
          </w:tbl>
          <w:p w14:paraId="4A8EBD3B">
            <w:pPr>
              <w:pStyle w:val="20"/>
              <w:adjustRightInd w:val="0"/>
              <w:snapToGrid w:val="0"/>
              <w:spacing w:before="156" w:beforeLines="50" w:line="360" w:lineRule="auto"/>
              <w:ind w:left="420" w:firstLine="0" w:firstLineChars="0"/>
              <w:rPr>
                <w:b/>
                <w:sz w:val="24"/>
              </w:rPr>
            </w:pPr>
          </w:p>
        </w:tc>
      </w:tr>
    </w:tbl>
    <w:p w14:paraId="0D7B5337">
      <w:pPr>
        <w:rPr>
          <w:rFonts w:hint="eastAsia" w:eastAsia="宋体"/>
          <w:lang w:eastAsia="zh-CN"/>
        </w:rPr>
      </w:pPr>
      <w:bookmarkStart w:id="3" w:name="_GoBack"/>
      <w:bookmarkEnd w:id="3"/>
    </w:p>
    <w:sectPr>
      <w:headerReference r:id="rId3" w:type="default"/>
      <w:footerReference r:id="rId5" w:type="default"/>
      <w:headerReference r:id="rId4" w:type="even"/>
      <w:pgSz w:w="11906" w:h="16838"/>
      <w:pgMar w:top="1440" w:right="1800" w:bottom="1440" w:left="1800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29063520"/>
    </w:sdtPr>
    <w:sdtContent>
      <w:p w14:paraId="3C9839BD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3B86E89B">
    <w:pPr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6809A">
    <w:pPr>
      <w:pStyle w:val="11"/>
      <w:jc w:val="center"/>
    </w:pPr>
  </w:p>
  <w:p w14:paraId="5E76309D">
    <w:pPr>
      <w:pStyle w:val="11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B97AA">
    <w:pPr>
      <w:pStyle w:val="11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B064D7"/>
    <w:multiLevelType w:val="multilevel"/>
    <w:tmpl w:val="09B064D7"/>
    <w:lvl w:ilvl="0" w:tentative="0">
      <w:start w:val="1"/>
      <w:numFmt w:val="decimal"/>
      <w:pStyle w:val="48"/>
      <w:suff w:val="space"/>
      <w:lvlText w:val="%1."/>
      <w:lvlJc w:val="left"/>
      <w:pPr>
        <w:ind w:left="2121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78375C"/>
    <w:multiLevelType w:val="multilevel"/>
    <w:tmpl w:val="2178375C"/>
    <w:lvl w:ilvl="0" w:tentative="0">
      <w:start w:val="1"/>
      <w:numFmt w:val="chineseCountingThousand"/>
      <w:pStyle w:val="43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B7E5FE7"/>
    <w:multiLevelType w:val="multilevel"/>
    <w:tmpl w:val="4B7E5FE7"/>
    <w:lvl w:ilvl="0" w:tentative="0">
      <w:start w:val="1"/>
      <w:numFmt w:val="decimal"/>
      <w:pStyle w:val="44"/>
      <w:lvlText w:val="%1.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embedTrueTypeFonts/>
  <w:saveSubsetFonts/>
  <w:bordersDoNotSurroundHeader w:val="1"/>
  <w:bordersDoNotSurroundFooter w:val="1"/>
  <w:attachedTemplate r:id="rId1"/>
  <w:documentProtection w:formatting="1" w:enforcement="0"/>
  <w:defaultTabStop w:val="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1N7MwMjMHsk0NDJV0lIJTi4sz8/NACkxqAbjjyz8sAAAA"/>
    <w:docVar w:name="commondata" w:val="eyJoZGlkIjoiM2ZlOGQyN2U4NTNhNWJmNDE3ZTkzMmY4YzM2Y2NlYjcifQ=="/>
  </w:docVars>
  <w:rsids>
    <w:rsidRoot w:val="00746050"/>
    <w:rsid w:val="000118B7"/>
    <w:rsid w:val="00034052"/>
    <w:rsid w:val="00035529"/>
    <w:rsid w:val="00041681"/>
    <w:rsid w:val="00053B00"/>
    <w:rsid w:val="0005724F"/>
    <w:rsid w:val="0006480F"/>
    <w:rsid w:val="00070397"/>
    <w:rsid w:val="00071EDC"/>
    <w:rsid w:val="000730DD"/>
    <w:rsid w:val="000859A7"/>
    <w:rsid w:val="00090521"/>
    <w:rsid w:val="00090D1D"/>
    <w:rsid w:val="00097343"/>
    <w:rsid w:val="000A7E2F"/>
    <w:rsid w:val="000B498B"/>
    <w:rsid w:val="000C2701"/>
    <w:rsid w:val="000C4F3A"/>
    <w:rsid w:val="000D1201"/>
    <w:rsid w:val="000D2654"/>
    <w:rsid w:val="000D47CA"/>
    <w:rsid w:val="000D4D41"/>
    <w:rsid w:val="000E1415"/>
    <w:rsid w:val="000E6541"/>
    <w:rsid w:val="000F0BE9"/>
    <w:rsid w:val="000F52B8"/>
    <w:rsid w:val="00104D0F"/>
    <w:rsid w:val="0010663B"/>
    <w:rsid w:val="00110FA0"/>
    <w:rsid w:val="00111F06"/>
    <w:rsid w:val="00113E8E"/>
    <w:rsid w:val="001159C2"/>
    <w:rsid w:val="00123292"/>
    <w:rsid w:val="00123A4A"/>
    <w:rsid w:val="0013040A"/>
    <w:rsid w:val="00133901"/>
    <w:rsid w:val="001422BB"/>
    <w:rsid w:val="001557B0"/>
    <w:rsid w:val="00155B22"/>
    <w:rsid w:val="001570DA"/>
    <w:rsid w:val="0016333F"/>
    <w:rsid w:val="00163CD6"/>
    <w:rsid w:val="00164657"/>
    <w:rsid w:val="00166871"/>
    <w:rsid w:val="00170496"/>
    <w:rsid w:val="00171A16"/>
    <w:rsid w:val="00171EB9"/>
    <w:rsid w:val="00173D18"/>
    <w:rsid w:val="001840F9"/>
    <w:rsid w:val="001876E5"/>
    <w:rsid w:val="00193EE4"/>
    <w:rsid w:val="0019438D"/>
    <w:rsid w:val="00194BA0"/>
    <w:rsid w:val="00196D4C"/>
    <w:rsid w:val="001A6886"/>
    <w:rsid w:val="001B48DB"/>
    <w:rsid w:val="001B66E6"/>
    <w:rsid w:val="001D0437"/>
    <w:rsid w:val="001D3027"/>
    <w:rsid w:val="001D4283"/>
    <w:rsid w:val="001E150D"/>
    <w:rsid w:val="001E2A01"/>
    <w:rsid w:val="001F4646"/>
    <w:rsid w:val="00201D0D"/>
    <w:rsid w:val="0020607D"/>
    <w:rsid w:val="002066C9"/>
    <w:rsid w:val="002335A6"/>
    <w:rsid w:val="00233BED"/>
    <w:rsid w:val="0023614B"/>
    <w:rsid w:val="00236F58"/>
    <w:rsid w:val="00241074"/>
    <w:rsid w:val="00243F28"/>
    <w:rsid w:val="002446C9"/>
    <w:rsid w:val="002478AF"/>
    <w:rsid w:val="0025243A"/>
    <w:rsid w:val="00254AE4"/>
    <w:rsid w:val="00263C6C"/>
    <w:rsid w:val="00264AD7"/>
    <w:rsid w:val="00264D3A"/>
    <w:rsid w:val="00275935"/>
    <w:rsid w:val="00280407"/>
    <w:rsid w:val="00291915"/>
    <w:rsid w:val="00291E7E"/>
    <w:rsid w:val="00295EBF"/>
    <w:rsid w:val="002A03E3"/>
    <w:rsid w:val="002A6FE3"/>
    <w:rsid w:val="002B2A42"/>
    <w:rsid w:val="002B6AA7"/>
    <w:rsid w:val="002D0464"/>
    <w:rsid w:val="002E3555"/>
    <w:rsid w:val="002E48F8"/>
    <w:rsid w:val="002E51EF"/>
    <w:rsid w:val="002E6D3D"/>
    <w:rsid w:val="002F1E41"/>
    <w:rsid w:val="002F4644"/>
    <w:rsid w:val="002F5E2D"/>
    <w:rsid w:val="00301890"/>
    <w:rsid w:val="00306B25"/>
    <w:rsid w:val="0031329E"/>
    <w:rsid w:val="003145D0"/>
    <w:rsid w:val="00320991"/>
    <w:rsid w:val="00322191"/>
    <w:rsid w:val="00324F86"/>
    <w:rsid w:val="00325338"/>
    <w:rsid w:val="00336A5B"/>
    <w:rsid w:val="00337724"/>
    <w:rsid w:val="0034439A"/>
    <w:rsid w:val="003463F6"/>
    <w:rsid w:val="003538D1"/>
    <w:rsid w:val="003614EB"/>
    <w:rsid w:val="00362657"/>
    <w:rsid w:val="00363E94"/>
    <w:rsid w:val="003728A5"/>
    <w:rsid w:val="00373667"/>
    <w:rsid w:val="00375646"/>
    <w:rsid w:val="003821F1"/>
    <w:rsid w:val="00382CE9"/>
    <w:rsid w:val="00383DD5"/>
    <w:rsid w:val="003910A9"/>
    <w:rsid w:val="003A0031"/>
    <w:rsid w:val="003A00E8"/>
    <w:rsid w:val="003B0BA2"/>
    <w:rsid w:val="003B0FB3"/>
    <w:rsid w:val="003C25DF"/>
    <w:rsid w:val="003C2C65"/>
    <w:rsid w:val="003C6800"/>
    <w:rsid w:val="003D4E8B"/>
    <w:rsid w:val="003E0181"/>
    <w:rsid w:val="003F192E"/>
    <w:rsid w:val="003F54D3"/>
    <w:rsid w:val="004038C6"/>
    <w:rsid w:val="004126E2"/>
    <w:rsid w:val="00412D45"/>
    <w:rsid w:val="00414DD9"/>
    <w:rsid w:val="00426719"/>
    <w:rsid w:val="004269CE"/>
    <w:rsid w:val="00430B3A"/>
    <w:rsid w:val="004346D5"/>
    <w:rsid w:val="00435D93"/>
    <w:rsid w:val="0043714F"/>
    <w:rsid w:val="004416C0"/>
    <w:rsid w:val="00447647"/>
    <w:rsid w:val="00454D2C"/>
    <w:rsid w:val="00471D4A"/>
    <w:rsid w:val="00473E57"/>
    <w:rsid w:val="00473ED6"/>
    <w:rsid w:val="00477ABC"/>
    <w:rsid w:val="004803B8"/>
    <w:rsid w:val="00486DBA"/>
    <w:rsid w:val="00487F37"/>
    <w:rsid w:val="0049108B"/>
    <w:rsid w:val="00497A62"/>
    <w:rsid w:val="004A2DE9"/>
    <w:rsid w:val="004B1E11"/>
    <w:rsid w:val="004B246A"/>
    <w:rsid w:val="004B2B59"/>
    <w:rsid w:val="004B54D7"/>
    <w:rsid w:val="004B5C12"/>
    <w:rsid w:val="004C270F"/>
    <w:rsid w:val="004C5559"/>
    <w:rsid w:val="004C5C16"/>
    <w:rsid w:val="004C6229"/>
    <w:rsid w:val="004D18AB"/>
    <w:rsid w:val="004D19CB"/>
    <w:rsid w:val="004D617E"/>
    <w:rsid w:val="005036D9"/>
    <w:rsid w:val="00504E2A"/>
    <w:rsid w:val="00505508"/>
    <w:rsid w:val="0050677A"/>
    <w:rsid w:val="0050793B"/>
    <w:rsid w:val="005105B1"/>
    <w:rsid w:val="00510804"/>
    <w:rsid w:val="0051287A"/>
    <w:rsid w:val="00522266"/>
    <w:rsid w:val="00523E19"/>
    <w:rsid w:val="0052688D"/>
    <w:rsid w:val="005412EC"/>
    <w:rsid w:val="0054132B"/>
    <w:rsid w:val="0054261B"/>
    <w:rsid w:val="00543C94"/>
    <w:rsid w:val="00547741"/>
    <w:rsid w:val="00551343"/>
    <w:rsid w:val="005518D5"/>
    <w:rsid w:val="00556D85"/>
    <w:rsid w:val="00557D54"/>
    <w:rsid w:val="00563E4E"/>
    <w:rsid w:val="00571EFC"/>
    <w:rsid w:val="00573DC2"/>
    <w:rsid w:val="00575A58"/>
    <w:rsid w:val="00577470"/>
    <w:rsid w:val="0057772D"/>
    <w:rsid w:val="005805EC"/>
    <w:rsid w:val="00581B71"/>
    <w:rsid w:val="00592810"/>
    <w:rsid w:val="005952A0"/>
    <w:rsid w:val="005A189D"/>
    <w:rsid w:val="005A513C"/>
    <w:rsid w:val="005B0D1E"/>
    <w:rsid w:val="005B111A"/>
    <w:rsid w:val="005B5E84"/>
    <w:rsid w:val="005B690B"/>
    <w:rsid w:val="005C7219"/>
    <w:rsid w:val="005D2906"/>
    <w:rsid w:val="005D311C"/>
    <w:rsid w:val="005D7170"/>
    <w:rsid w:val="005E18BB"/>
    <w:rsid w:val="005F49C7"/>
    <w:rsid w:val="006022B1"/>
    <w:rsid w:val="00603F34"/>
    <w:rsid w:val="00604319"/>
    <w:rsid w:val="00604376"/>
    <w:rsid w:val="00627E69"/>
    <w:rsid w:val="006358D6"/>
    <w:rsid w:val="00635A2E"/>
    <w:rsid w:val="0064195F"/>
    <w:rsid w:val="00643D7C"/>
    <w:rsid w:val="00644134"/>
    <w:rsid w:val="006449C3"/>
    <w:rsid w:val="006536F3"/>
    <w:rsid w:val="00654B05"/>
    <w:rsid w:val="00661F2A"/>
    <w:rsid w:val="00665DEB"/>
    <w:rsid w:val="006671DF"/>
    <w:rsid w:val="00667E23"/>
    <w:rsid w:val="006754B4"/>
    <w:rsid w:val="006A35CA"/>
    <w:rsid w:val="006B3926"/>
    <w:rsid w:val="006B72B1"/>
    <w:rsid w:val="006B7952"/>
    <w:rsid w:val="006C0655"/>
    <w:rsid w:val="006D0CFF"/>
    <w:rsid w:val="006D5146"/>
    <w:rsid w:val="006E51A0"/>
    <w:rsid w:val="006E55D8"/>
    <w:rsid w:val="006E7401"/>
    <w:rsid w:val="006F4E45"/>
    <w:rsid w:val="006F6609"/>
    <w:rsid w:val="00700B17"/>
    <w:rsid w:val="00702C4B"/>
    <w:rsid w:val="00722572"/>
    <w:rsid w:val="00726BCB"/>
    <w:rsid w:val="007348FC"/>
    <w:rsid w:val="007422D7"/>
    <w:rsid w:val="00746050"/>
    <w:rsid w:val="00746657"/>
    <w:rsid w:val="0075018E"/>
    <w:rsid w:val="00751FF1"/>
    <w:rsid w:val="00754E34"/>
    <w:rsid w:val="00760BA1"/>
    <w:rsid w:val="0077264E"/>
    <w:rsid w:val="00780D6A"/>
    <w:rsid w:val="00783D3C"/>
    <w:rsid w:val="007A2626"/>
    <w:rsid w:val="007A291C"/>
    <w:rsid w:val="007A33C7"/>
    <w:rsid w:val="007B1841"/>
    <w:rsid w:val="007C1DEA"/>
    <w:rsid w:val="007C3795"/>
    <w:rsid w:val="007C5A97"/>
    <w:rsid w:val="007D12FC"/>
    <w:rsid w:val="007D3757"/>
    <w:rsid w:val="007D5657"/>
    <w:rsid w:val="007D62CC"/>
    <w:rsid w:val="007D7A7E"/>
    <w:rsid w:val="007E3EBB"/>
    <w:rsid w:val="007E4672"/>
    <w:rsid w:val="007E5EF8"/>
    <w:rsid w:val="007E7CE9"/>
    <w:rsid w:val="008035B3"/>
    <w:rsid w:val="00810EB3"/>
    <w:rsid w:val="00811D4A"/>
    <w:rsid w:val="00823A1D"/>
    <w:rsid w:val="00826A03"/>
    <w:rsid w:val="00831DB5"/>
    <w:rsid w:val="008402AF"/>
    <w:rsid w:val="0084048D"/>
    <w:rsid w:val="0084561D"/>
    <w:rsid w:val="008476F8"/>
    <w:rsid w:val="00857DEC"/>
    <w:rsid w:val="00861945"/>
    <w:rsid w:val="008636E6"/>
    <w:rsid w:val="00864636"/>
    <w:rsid w:val="00866F1F"/>
    <w:rsid w:val="00867BD0"/>
    <w:rsid w:val="00876AD0"/>
    <w:rsid w:val="00880A37"/>
    <w:rsid w:val="00880FF9"/>
    <w:rsid w:val="008823FA"/>
    <w:rsid w:val="00886E8E"/>
    <w:rsid w:val="00890386"/>
    <w:rsid w:val="00894381"/>
    <w:rsid w:val="00895D77"/>
    <w:rsid w:val="008970C5"/>
    <w:rsid w:val="00897276"/>
    <w:rsid w:val="00897878"/>
    <w:rsid w:val="008A0336"/>
    <w:rsid w:val="008A312E"/>
    <w:rsid w:val="008A401A"/>
    <w:rsid w:val="008A4D72"/>
    <w:rsid w:val="008B3633"/>
    <w:rsid w:val="008B400A"/>
    <w:rsid w:val="008B78D2"/>
    <w:rsid w:val="008C479E"/>
    <w:rsid w:val="008C48CA"/>
    <w:rsid w:val="008D0959"/>
    <w:rsid w:val="008D3747"/>
    <w:rsid w:val="008D452C"/>
    <w:rsid w:val="008D7101"/>
    <w:rsid w:val="008D7E72"/>
    <w:rsid w:val="008E0D43"/>
    <w:rsid w:val="008E131D"/>
    <w:rsid w:val="008E318E"/>
    <w:rsid w:val="008F2D6A"/>
    <w:rsid w:val="008F2FA3"/>
    <w:rsid w:val="008F685E"/>
    <w:rsid w:val="008F6E06"/>
    <w:rsid w:val="00900686"/>
    <w:rsid w:val="00906EA9"/>
    <w:rsid w:val="009070D8"/>
    <w:rsid w:val="00910325"/>
    <w:rsid w:val="0092518B"/>
    <w:rsid w:val="00927041"/>
    <w:rsid w:val="00935889"/>
    <w:rsid w:val="009409B3"/>
    <w:rsid w:val="00944E81"/>
    <w:rsid w:val="009472DF"/>
    <w:rsid w:val="00952C6F"/>
    <w:rsid w:val="00955713"/>
    <w:rsid w:val="00964368"/>
    <w:rsid w:val="00964BDA"/>
    <w:rsid w:val="009704B7"/>
    <w:rsid w:val="00983775"/>
    <w:rsid w:val="00984230"/>
    <w:rsid w:val="00984662"/>
    <w:rsid w:val="009931BF"/>
    <w:rsid w:val="009976CE"/>
    <w:rsid w:val="00997D33"/>
    <w:rsid w:val="009A20D9"/>
    <w:rsid w:val="009C2E8F"/>
    <w:rsid w:val="009C3773"/>
    <w:rsid w:val="009C3C21"/>
    <w:rsid w:val="009C6569"/>
    <w:rsid w:val="009D2FED"/>
    <w:rsid w:val="009D4433"/>
    <w:rsid w:val="009D5A2B"/>
    <w:rsid w:val="009D7D07"/>
    <w:rsid w:val="009E7B64"/>
    <w:rsid w:val="009F3769"/>
    <w:rsid w:val="009F44E4"/>
    <w:rsid w:val="00A01492"/>
    <w:rsid w:val="00A01E32"/>
    <w:rsid w:val="00A12F5A"/>
    <w:rsid w:val="00A16610"/>
    <w:rsid w:val="00A246C2"/>
    <w:rsid w:val="00A24F37"/>
    <w:rsid w:val="00A340C8"/>
    <w:rsid w:val="00A43BFA"/>
    <w:rsid w:val="00A444C9"/>
    <w:rsid w:val="00A467D9"/>
    <w:rsid w:val="00A47039"/>
    <w:rsid w:val="00A472AE"/>
    <w:rsid w:val="00A47B9C"/>
    <w:rsid w:val="00A52188"/>
    <w:rsid w:val="00A53A1C"/>
    <w:rsid w:val="00A5639C"/>
    <w:rsid w:val="00A5672B"/>
    <w:rsid w:val="00A60823"/>
    <w:rsid w:val="00A60BE7"/>
    <w:rsid w:val="00A61A6E"/>
    <w:rsid w:val="00A72A6E"/>
    <w:rsid w:val="00A72B13"/>
    <w:rsid w:val="00A74D7E"/>
    <w:rsid w:val="00A77071"/>
    <w:rsid w:val="00A81E86"/>
    <w:rsid w:val="00A85D0C"/>
    <w:rsid w:val="00A92D13"/>
    <w:rsid w:val="00A93682"/>
    <w:rsid w:val="00A95256"/>
    <w:rsid w:val="00AA1C3D"/>
    <w:rsid w:val="00AA245C"/>
    <w:rsid w:val="00AA7F4A"/>
    <w:rsid w:val="00AB0A82"/>
    <w:rsid w:val="00AB16FD"/>
    <w:rsid w:val="00AC239D"/>
    <w:rsid w:val="00AC2B32"/>
    <w:rsid w:val="00AC797B"/>
    <w:rsid w:val="00AC7A0B"/>
    <w:rsid w:val="00AD0EB0"/>
    <w:rsid w:val="00AD1940"/>
    <w:rsid w:val="00AD34BC"/>
    <w:rsid w:val="00AD3EEE"/>
    <w:rsid w:val="00AD4899"/>
    <w:rsid w:val="00AD6688"/>
    <w:rsid w:val="00AE05ED"/>
    <w:rsid w:val="00AE21F1"/>
    <w:rsid w:val="00AE2EF1"/>
    <w:rsid w:val="00AE516E"/>
    <w:rsid w:val="00AE5B16"/>
    <w:rsid w:val="00AF4C1D"/>
    <w:rsid w:val="00AF5DD2"/>
    <w:rsid w:val="00AF63C4"/>
    <w:rsid w:val="00B02C81"/>
    <w:rsid w:val="00B04621"/>
    <w:rsid w:val="00B04782"/>
    <w:rsid w:val="00B059B9"/>
    <w:rsid w:val="00B11342"/>
    <w:rsid w:val="00B127E1"/>
    <w:rsid w:val="00B16A50"/>
    <w:rsid w:val="00B218E2"/>
    <w:rsid w:val="00B3280E"/>
    <w:rsid w:val="00B34319"/>
    <w:rsid w:val="00B35161"/>
    <w:rsid w:val="00B4051E"/>
    <w:rsid w:val="00B443DB"/>
    <w:rsid w:val="00B52D00"/>
    <w:rsid w:val="00B55548"/>
    <w:rsid w:val="00B557F4"/>
    <w:rsid w:val="00B568E6"/>
    <w:rsid w:val="00B57E3C"/>
    <w:rsid w:val="00B603A2"/>
    <w:rsid w:val="00B60ADE"/>
    <w:rsid w:val="00B627AD"/>
    <w:rsid w:val="00B658B7"/>
    <w:rsid w:val="00B7046E"/>
    <w:rsid w:val="00B710DC"/>
    <w:rsid w:val="00B74B3A"/>
    <w:rsid w:val="00B75E7D"/>
    <w:rsid w:val="00B7717B"/>
    <w:rsid w:val="00B773BB"/>
    <w:rsid w:val="00B833D8"/>
    <w:rsid w:val="00B841D9"/>
    <w:rsid w:val="00B87A68"/>
    <w:rsid w:val="00B923B7"/>
    <w:rsid w:val="00B9338D"/>
    <w:rsid w:val="00BA5826"/>
    <w:rsid w:val="00BC4CB4"/>
    <w:rsid w:val="00BC6E92"/>
    <w:rsid w:val="00BD1E0B"/>
    <w:rsid w:val="00BD2786"/>
    <w:rsid w:val="00BD3EB2"/>
    <w:rsid w:val="00BD6DA3"/>
    <w:rsid w:val="00BD7B12"/>
    <w:rsid w:val="00BE2DC7"/>
    <w:rsid w:val="00BE4608"/>
    <w:rsid w:val="00BE4C7E"/>
    <w:rsid w:val="00BF2762"/>
    <w:rsid w:val="00BF6B54"/>
    <w:rsid w:val="00BF711D"/>
    <w:rsid w:val="00C05097"/>
    <w:rsid w:val="00C11C4E"/>
    <w:rsid w:val="00C17507"/>
    <w:rsid w:val="00C17DF4"/>
    <w:rsid w:val="00C20DC6"/>
    <w:rsid w:val="00C2107D"/>
    <w:rsid w:val="00C226F9"/>
    <w:rsid w:val="00C23AF2"/>
    <w:rsid w:val="00C31BF6"/>
    <w:rsid w:val="00C33BFA"/>
    <w:rsid w:val="00C34EA8"/>
    <w:rsid w:val="00C358E4"/>
    <w:rsid w:val="00C4160F"/>
    <w:rsid w:val="00C42467"/>
    <w:rsid w:val="00C47C6C"/>
    <w:rsid w:val="00C54CA1"/>
    <w:rsid w:val="00C5626D"/>
    <w:rsid w:val="00C71C3D"/>
    <w:rsid w:val="00C81076"/>
    <w:rsid w:val="00C8136A"/>
    <w:rsid w:val="00C81FAC"/>
    <w:rsid w:val="00C8498A"/>
    <w:rsid w:val="00C945E7"/>
    <w:rsid w:val="00C96265"/>
    <w:rsid w:val="00C97ED9"/>
    <w:rsid w:val="00CA4BFB"/>
    <w:rsid w:val="00CA4C00"/>
    <w:rsid w:val="00CA5FC4"/>
    <w:rsid w:val="00CB13EC"/>
    <w:rsid w:val="00CB6C14"/>
    <w:rsid w:val="00CD72C2"/>
    <w:rsid w:val="00CD74E3"/>
    <w:rsid w:val="00CE3722"/>
    <w:rsid w:val="00CE378E"/>
    <w:rsid w:val="00CE5FF5"/>
    <w:rsid w:val="00CF023A"/>
    <w:rsid w:val="00CF0FEA"/>
    <w:rsid w:val="00CF4370"/>
    <w:rsid w:val="00CF522C"/>
    <w:rsid w:val="00D035DB"/>
    <w:rsid w:val="00D05C16"/>
    <w:rsid w:val="00D16942"/>
    <w:rsid w:val="00D20B73"/>
    <w:rsid w:val="00D25715"/>
    <w:rsid w:val="00D27B51"/>
    <w:rsid w:val="00D31566"/>
    <w:rsid w:val="00D326D4"/>
    <w:rsid w:val="00D351F6"/>
    <w:rsid w:val="00D35C15"/>
    <w:rsid w:val="00D460F2"/>
    <w:rsid w:val="00D475E4"/>
    <w:rsid w:val="00D5086F"/>
    <w:rsid w:val="00D538A8"/>
    <w:rsid w:val="00D5575C"/>
    <w:rsid w:val="00D60598"/>
    <w:rsid w:val="00D60911"/>
    <w:rsid w:val="00D6158E"/>
    <w:rsid w:val="00D6202A"/>
    <w:rsid w:val="00D66C18"/>
    <w:rsid w:val="00D81E1D"/>
    <w:rsid w:val="00D84B4E"/>
    <w:rsid w:val="00D84CBA"/>
    <w:rsid w:val="00D85B62"/>
    <w:rsid w:val="00D86C9A"/>
    <w:rsid w:val="00D91030"/>
    <w:rsid w:val="00D912EB"/>
    <w:rsid w:val="00D91F5C"/>
    <w:rsid w:val="00DB1F0F"/>
    <w:rsid w:val="00DB4E71"/>
    <w:rsid w:val="00DB668E"/>
    <w:rsid w:val="00DC0399"/>
    <w:rsid w:val="00DC08C0"/>
    <w:rsid w:val="00DC1168"/>
    <w:rsid w:val="00DC75E8"/>
    <w:rsid w:val="00DC7C45"/>
    <w:rsid w:val="00DD4E4B"/>
    <w:rsid w:val="00DD79B1"/>
    <w:rsid w:val="00DD7F37"/>
    <w:rsid w:val="00DE1E4F"/>
    <w:rsid w:val="00DE365D"/>
    <w:rsid w:val="00DE5F82"/>
    <w:rsid w:val="00DE6CB2"/>
    <w:rsid w:val="00E01192"/>
    <w:rsid w:val="00E014FA"/>
    <w:rsid w:val="00E029C4"/>
    <w:rsid w:val="00E060F6"/>
    <w:rsid w:val="00E0725A"/>
    <w:rsid w:val="00E075F0"/>
    <w:rsid w:val="00E07A9E"/>
    <w:rsid w:val="00E110A7"/>
    <w:rsid w:val="00E135B5"/>
    <w:rsid w:val="00E32154"/>
    <w:rsid w:val="00E336D5"/>
    <w:rsid w:val="00E33EB2"/>
    <w:rsid w:val="00E35994"/>
    <w:rsid w:val="00E374A9"/>
    <w:rsid w:val="00E443B7"/>
    <w:rsid w:val="00E47405"/>
    <w:rsid w:val="00E47E3E"/>
    <w:rsid w:val="00E54760"/>
    <w:rsid w:val="00E63438"/>
    <w:rsid w:val="00E84B70"/>
    <w:rsid w:val="00EA54F7"/>
    <w:rsid w:val="00EB25C3"/>
    <w:rsid w:val="00EB61C6"/>
    <w:rsid w:val="00EB6B33"/>
    <w:rsid w:val="00EB772E"/>
    <w:rsid w:val="00ED0553"/>
    <w:rsid w:val="00ED38FB"/>
    <w:rsid w:val="00ED43F4"/>
    <w:rsid w:val="00EE0B9E"/>
    <w:rsid w:val="00EE20C0"/>
    <w:rsid w:val="00EE75F3"/>
    <w:rsid w:val="00EF094F"/>
    <w:rsid w:val="00F0098A"/>
    <w:rsid w:val="00F015D5"/>
    <w:rsid w:val="00F027D8"/>
    <w:rsid w:val="00F23D38"/>
    <w:rsid w:val="00F24E21"/>
    <w:rsid w:val="00F33186"/>
    <w:rsid w:val="00F371F9"/>
    <w:rsid w:val="00F43882"/>
    <w:rsid w:val="00F501DB"/>
    <w:rsid w:val="00F50DD6"/>
    <w:rsid w:val="00F564F8"/>
    <w:rsid w:val="00F5671F"/>
    <w:rsid w:val="00F61F5C"/>
    <w:rsid w:val="00F63A66"/>
    <w:rsid w:val="00F640DA"/>
    <w:rsid w:val="00F64F28"/>
    <w:rsid w:val="00F67D7C"/>
    <w:rsid w:val="00F73946"/>
    <w:rsid w:val="00F75A31"/>
    <w:rsid w:val="00F83C57"/>
    <w:rsid w:val="00F9068B"/>
    <w:rsid w:val="00F92CD7"/>
    <w:rsid w:val="00F937F5"/>
    <w:rsid w:val="00F94C9E"/>
    <w:rsid w:val="00F960EB"/>
    <w:rsid w:val="00F97430"/>
    <w:rsid w:val="00FB1A61"/>
    <w:rsid w:val="00FB408E"/>
    <w:rsid w:val="00FB6EAF"/>
    <w:rsid w:val="00FB7F4B"/>
    <w:rsid w:val="00FC1220"/>
    <w:rsid w:val="00FC6BB6"/>
    <w:rsid w:val="00FD07E5"/>
    <w:rsid w:val="00FD20F3"/>
    <w:rsid w:val="00FD4164"/>
    <w:rsid w:val="00FD637C"/>
    <w:rsid w:val="00FD674D"/>
    <w:rsid w:val="00FE0296"/>
    <w:rsid w:val="00FE0D0E"/>
    <w:rsid w:val="00FE7A49"/>
    <w:rsid w:val="00FF0CBC"/>
    <w:rsid w:val="00FF215B"/>
    <w:rsid w:val="00FF400B"/>
    <w:rsid w:val="00FF46A3"/>
    <w:rsid w:val="08450872"/>
    <w:rsid w:val="0A5C2832"/>
    <w:rsid w:val="0EAE3A23"/>
    <w:rsid w:val="13DC35EB"/>
    <w:rsid w:val="16A05E94"/>
    <w:rsid w:val="1B3631B0"/>
    <w:rsid w:val="3760177C"/>
    <w:rsid w:val="380D6A6C"/>
    <w:rsid w:val="398C6E03"/>
    <w:rsid w:val="3BFFC4CA"/>
    <w:rsid w:val="3F5042E4"/>
    <w:rsid w:val="43FF39AA"/>
    <w:rsid w:val="446B3A09"/>
    <w:rsid w:val="454F1297"/>
    <w:rsid w:val="46CA0577"/>
    <w:rsid w:val="4E1B798F"/>
    <w:rsid w:val="731D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name="heading 2"/>
    <w:lsdException w:qFormat="1" w:unhideWhenUsed="0" w:uiPriority="0" w:name="heading 3"/>
    <w:lsdException w:qFormat="1" w:unhideWhenUsed="0" w:uiPriority="0" w:name="heading 4"/>
    <w:lsdException w:qFormat="1" w:unhideWhenUsed="0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name="Body Text"/>
    <w:lsdException w:qFormat="1"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unhideWhenUsed="0" w:uiPriority="0" w:semiHidden="0" w:name="Strong"/>
    <w:lsdException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link w:val="26"/>
    <w:semiHidden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28"/>
    <w:semiHidden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link w:val="27"/>
    <w:semiHidden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5">
    <w:name w:val="heading 5"/>
    <w:basedOn w:val="1"/>
    <w:next w:val="1"/>
    <w:link w:val="39"/>
    <w:semiHidden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41"/>
    <w:semiHidden/>
    <w:unhideWhenUsed/>
    <w:qFormat/>
    <w:uiPriority w:val="0"/>
    <w:pPr>
      <w:jc w:val="left"/>
    </w:pPr>
  </w:style>
  <w:style w:type="paragraph" w:styleId="7">
    <w:name w:val="Body Text"/>
    <w:basedOn w:val="1"/>
    <w:link w:val="25"/>
    <w:semiHidden/>
    <w:unhideWhenUsed/>
    <w:qFormat/>
    <w:uiPriority w:val="0"/>
    <w:pPr>
      <w:spacing w:after="120"/>
    </w:pPr>
  </w:style>
  <w:style w:type="paragraph" w:styleId="8">
    <w:name w:val="Body Text Indent"/>
    <w:basedOn w:val="1"/>
    <w:link w:val="29"/>
    <w:semiHidden/>
    <w:unhideWhenUsed/>
    <w:qFormat/>
    <w:uiPriority w:val="0"/>
    <w:pPr>
      <w:spacing w:after="120"/>
      <w:ind w:left="420" w:leftChars="200"/>
    </w:pPr>
  </w:style>
  <w:style w:type="paragraph" w:styleId="9">
    <w:name w:val="Balloon Text"/>
    <w:basedOn w:val="1"/>
    <w:link w:val="21"/>
    <w:qFormat/>
    <w:uiPriority w:val="0"/>
    <w:rPr>
      <w:sz w:val="18"/>
      <w:szCs w:val="18"/>
    </w:rPr>
  </w:style>
  <w:style w:type="paragraph" w:styleId="10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24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annotation subject"/>
    <w:basedOn w:val="6"/>
    <w:next w:val="6"/>
    <w:link w:val="42"/>
    <w:semiHidden/>
    <w:unhideWhenUsed/>
    <w:qFormat/>
    <w:uiPriority w:val="0"/>
    <w:rPr>
      <w:b/>
      <w:bCs/>
    </w:rPr>
  </w:style>
  <w:style w:type="paragraph" w:styleId="13">
    <w:name w:val="Body Text First Indent 2"/>
    <w:basedOn w:val="8"/>
    <w:link w:val="30"/>
    <w:semiHidden/>
    <w:unhideWhenUsed/>
    <w:uiPriority w:val="0"/>
    <w:pPr>
      <w:ind w:firstLine="420" w:firstLineChars="200"/>
    </w:pPr>
  </w:style>
  <w:style w:type="table" w:styleId="15">
    <w:name w:val="Table Grid"/>
    <w:basedOn w:val="1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basedOn w:val="16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annotation reference"/>
    <w:basedOn w:val="16"/>
    <w:semiHidden/>
    <w:unhideWhenUsed/>
    <w:qFormat/>
    <w:uiPriority w:val="0"/>
    <w:rPr>
      <w:sz w:val="21"/>
      <w:szCs w:val="21"/>
    </w:rPr>
  </w:style>
  <w:style w:type="character" w:customStyle="1" w:styleId="19">
    <w:name w:val="apple-converted-space"/>
    <w:basedOn w:val="16"/>
    <w:qFormat/>
    <w:uiPriority w:val="0"/>
  </w:style>
  <w:style w:type="paragraph" w:styleId="20">
    <w:name w:val="List Paragraph"/>
    <w:basedOn w:val="1"/>
    <w:link w:val="45"/>
    <w:qFormat/>
    <w:uiPriority w:val="99"/>
    <w:pPr>
      <w:ind w:firstLine="420" w:firstLineChars="200"/>
    </w:pPr>
  </w:style>
  <w:style w:type="character" w:customStyle="1" w:styleId="21">
    <w:name w:val="批注框文本 字符"/>
    <w:basedOn w:val="16"/>
    <w:link w:val="9"/>
    <w:qFormat/>
    <w:uiPriority w:val="0"/>
    <w:rPr>
      <w:kern w:val="2"/>
      <w:sz w:val="18"/>
      <w:szCs w:val="18"/>
    </w:rPr>
  </w:style>
  <w:style w:type="character" w:customStyle="1" w:styleId="22">
    <w:name w:val="页脚 字符"/>
    <w:basedOn w:val="16"/>
    <w:link w:val="10"/>
    <w:qFormat/>
    <w:uiPriority w:val="99"/>
    <w:rPr>
      <w:kern w:val="2"/>
      <w:sz w:val="18"/>
    </w:rPr>
  </w:style>
  <w:style w:type="paragraph" w:customStyle="1" w:styleId="23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4">
    <w:name w:val="页眉 字符"/>
    <w:basedOn w:val="16"/>
    <w:link w:val="11"/>
    <w:qFormat/>
    <w:uiPriority w:val="99"/>
    <w:rPr>
      <w:kern w:val="2"/>
      <w:sz w:val="18"/>
    </w:rPr>
  </w:style>
  <w:style w:type="character" w:customStyle="1" w:styleId="25">
    <w:name w:val="正文文本 字符"/>
    <w:basedOn w:val="16"/>
    <w:link w:val="7"/>
    <w:semiHidden/>
    <w:qFormat/>
    <w:uiPriority w:val="0"/>
    <w:rPr>
      <w:kern w:val="2"/>
      <w:sz w:val="21"/>
    </w:rPr>
  </w:style>
  <w:style w:type="character" w:customStyle="1" w:styleId="26">
    <w:name w:val="标题 2 字符"/>
    <w:basedOn w:val="16"/>
    <w:link w:val="2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7">
    <w:name w:val="标题 4 字符"/>
    <w:basedOn w:val="16"/>
    <w:link w:val="4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28">
    <w:name w:val="标题 3 字符"/>
    <w:basedOn w:val="16"/>
    <w:link w:val="3"/>
    <w:semiHidden/>
    <w:qFormat/>
    <w:uiPriority w:val="0"/>
    <w:rPr>
      <w:b/>
      <w:bCs/>
      <w:kern w:val="2"/>
      <w:sz w:val="32"/>
      <w:szCs w:val="32"/>
    </w:rPr>
  </w:style>
  <w:style w:type="character" w:customStyle="1" w:styleId="29">
    <w:name w:val="正文文本缩进 字符"/>
    <w:basedOn w:val="16"/>
    <w:link w:val="8"/>
    <w:semiHidden/>
    <w:qFormat/>
    <w:uiPriority w:val="0"/>
    <w:rPr>
      <w:kern w:val="2"/>
      <w:sz w:val="21"/>
    </w:rPr>
  </w:style>
  <w:style w:type="character" w:customStyle="1" w:styleId="30">
    <w:name w:val="正文首行缩进 2 字符"/>
    <w:basedOn w:val="29"/>
    <w:link w:val="13"/>
    <w:semiHidden/>
    <w:qFormat/>
    <w:uiPriority w:val="0"/>
    <w:rPr>
      <w:kern w:val="2"/>
      <w:sz w:val="21"/>
    </w:rPr>
  </w:style>
  <w:style w:type="paragraph" w:customStyle="1" w:styleId="31">
    <w:name w:val="正文2"/>
    <w:basedOn w:val="1"/>
    <w:link w:val="32"/>
    <w:qFormat/>
    <w:uiPriority w:val="0"/>
    <w:pPr>
      <w:ind w:firstLine="200" w:firstLineChars="200"/>
    </w:pPr>
    <w:rPr>
      <w:color w:val="000000"/>
      <w:sz w:val="28"/>
      <w:szCs w:val="28"/>
    </w:rPr>
  </w:style>
  <w:style w:type="character" w:customStyle="1" w:styleId="32">
    <w:name w:val="正文2 字符"/>
    <w:basedOn w:val="16"/>
    <w:link w:val="31"/>
    <w:qFormat/>
    <w:uiPriority w:val="0"/>
    <w:rPr>
      <w:color w:val="000000"/>
      <w:kern w:val="2"/>
      <w:sz w:val="28"/>
      <w:szCs w:val="28"/>
    </w:rPr>
  </w:style>
  <w:style w:type="character" w:customStyle="1" w:styleId="33">
    <w:name w:val="未处理的提及1"/>
    <w:basedOn w:val="1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4">
    <w:name w:val="科技查新报告"/>
    <w:basedOn w:val="1"/>
    <w:link w:val="36"/>
    <w:qFormat/>
    <w:uiPriority w:val="0"/>
    <w:pPr>
      <w:jc w:val="center"/>
    </w:pPr>
    <w:rPr>
      <w:sz w:val="72"/>
    </w:rPr>
  </w:style>
  <w:style w:type="paragraph" w:customStyle="1" w:styleId="35">
    <w:name w:val="摘要正文"/>
    <w:basedOn w:val="1"/>
    <w:link w:val="38"/>
    <w:qFormat/>
    <w:uiPriority w:val="0"/>
    <w:pPr>
      <w:wordWrap w:val="0"/>
      <w:spacing w:line="400" w:lineRule="exact"/>
      <w:ind w:firstLine="200" w:firstLineChars="200"/>
    </w:pPr>
    <w:rPr>
      <w:color w:val="000000"/>
      <w:sz w:val="24"/>
    </w:rPr>
  </w:style>
  <w:style w:type="character" w:customStyle="1" w:styleId="36">
    <w:name w:val="科技查新报告 字符"/>
    <w:basedOn w:val="16"/>
    <w:link w:val="34"/>
    <w:qFormat/>
    <w:uiPriority w:val="0"/>
    <w:rPr>
      <w:kern w:val="2"/>
      <w:sz w:val="72"/>
    </w:rPr>
  </w:style>
  <w:style w:type="paragraph" w:customStyle="1" w:styleId="37">
    <w:name w:val="突出显示"/>
    <w:basedOn w:val="1"/>
    <w:link w:val="40"/>
    <w:qFormat/>
    <w:uiPriority w:val="0"/>
    <w:pPr>
      <w:wordWrap w:val="0"/>
      <w:adjustRightInd w:val="0"/>
      <w:snapToGrid w:val="0"/>
      <w:spacing w:before="50" w:beforeLines="50" w:after="50" w:afterLines="50"/>
      <w:ind w:firstLine="200" w:firstLineChars="200"/>
    </w:pPr>
    <w:rPr>
      <w:b/>
      <w:sz w:val="24"/>
      <w:szCs w:val="24"/>
    </w:rPr>
  </w:style>
  <w:style w:type="character" w:customStyle="1" w:styleId="38">
    <w:name w:val="摘要正文 字符"/>
    <w:basedOn w:val="16"/>
    <w:link w:val="35"/>
    <w:qFormat/>
    <w:uiPriority w:val="0"/>
    <w:rPr>
      <w:color w:val="000000"/>
      <w:kern w:val="2"/>
      <w:sz w:val="24"/>
    </w:rPr>
  </w:style>
  <w:style w:type="character" w:customStyle="1" w:styleId="39">
    <w:name w:val="标题 5 字符"/>
    <w:basedOn w:val="16"/>
    <w:link w:val="5"/>
    <w:semiHidden/>
    <w:qFormat/>
    <w:uiPriority w:val="0"/>
    <w:rPr>
      <w:b/>
      <w:bCs/>
      <w:kern w:val="2"/>
      <w:sz w:val="28"/>
      <w:szCs w:val="28"/>
    </w:rPr>
  </w:style>
  <w:style w:type="character" w:customStyle="1" w:styleId="40">
    <w:name w:val="突出显示 字符"/>
    <w:basedOn w:val="16"/>
    <w:link w:val="37"/>
    <w:qFormat/>
    <w:uiPriority w:val="0"/>
    <w:rPr>
      <w:b/>
      <w:kern w:val="2"/>
      <w:sz w:val="24"/>
      <w:szCs w:val="24"/>
    </w:rPr>
  </w:style>
  <w:style w:type="character" w:customStyle="1" w:styleId="41">
    <w:name w:val="批注文字 字符"/>
    <w:basedOn w:val="16"/>
    <w:link w:val="6"/>
    <w:semiHidden/>
    <w:qFormat/>
    <w:uiPriority w:val="0"/>
    <w:rPr>
      <w:kern w:val="2"/>
      <w:sz w:val="21"/>
    </w:rPr>
  </w:style>
  <w:style w:type="character" w:customStyle="1" w:styleId="42">
    <w:name w:val="批注主题 字符"/>
    <w:basedOn w:val="41"/>
    <w:link w:val="12"/>
    <w:semiHidden/>
    <w:qFormat/>
    <w:uiPriority w:val="0"/>
    <w:rPr>
      <w:b/>
      <w:bCs/>
      <w:kern w:val="2"/>
      <w:sz w:val="21"/>
    </w:rPr>
  </w:style>
  <w:style w:type="paragraph" w:customStyle="1" w:styleId="43">
    <w:name w:val="小标题"/>
    <w:basedOn w:val="20"/>
    <w:link w:val="46"/>
    <w:qFormat/>
    <w:uiPriority w:val="0"/>
    <w:pPr>
      <w:numPr>
        <w:ilvl w:val="0"/>
        <w:numId w:val="1"/>
      </w:numPr>
      <w:adjustRightInd w:val="0"/>
      <w:snapToGrid w:val="0"/>
      <w:spacing w:before="156" w:beforeLines="50" w:line="360" w:lineRule="auto"/>
      <w:ind w:firstLine="0" w:firstLineChars="0"/>
    </w:pPr>
    <w:rPr>
      <w:b/>
      <w:sz w:val="24"/>
    </w:rPr>
  </w:style>
  <w:style w:type="paragraph" w:customStyle="1" w:styleId="44">
    <w:name w:val="文章标题"/>
    <w:basedOn w:val="20"/>
    <w:link w:val="47"/>
    <w:qFormat/>
    <w:uiPriority w:val="0"/>
    <w:pPr>
      <w:numPr>
        <w:ilvl w:val="0"/>
        <w:numId w:val="2"/>
      </w:numPr>
      <w:adjustRightInd w:val="0"/>
      <w:snapToGrid w:val="0"/>
      <w:spacing w:line="400" w:lineRule="exact"/>
      <w:ind w:left="482" w:firstLine="0" w:firstLineChars="0"/>
    </w:pPr>
    <w:rPr>
      <w:sz w:val="24"/>
      <w:szCs w:val="24"/>
    </w:rPr>
  </w:style>
  <w:style w:type="character" w:customStyle="1" w:styleId="45">
    <w:name w:val="列出段落 字符"/>
    <w:basedOn w:val="16"/>
    <w:link w:val="20"/>
    <w:qFormat/>
    <w:uiPriority w:val="99"/>
    <w:rPr>
      <w:kern w:val="2"/>
      <w:sz w:val="21"/>
    </w:rPr>
  </w:style>
  <w:style w:type="character" w:customStyle="1" w:styleId="46">
    <w:name w:val="小标题 字符"/>
    <w:basedOn w:val="45"/>
    <w:link w:val="43"/>
    <w:qFormat/>
    <w:uiPriority w:val="0"/>
    <w:rPr>
      <w:b/>
      <w:kern w:val="2"/>
      <w:sz w:val="24"/>
    </w:rPr>
  </w:style>
  <w:style w:type="character" w:customStyle="1" w:styleId="47">
    <w:name w:val="文章标题 字符"/>
    <w:basedOn w:val="45"/>
    <w:link w:val="44"/>
    <w:qFormat/>
    <w:uiPriority w:val="0"/>
    <w:rPr>
      <w:kern w:val="2"/>
      <w:sz w:val="24"/>
      <w:szCs w:val="24"/>
    </w:rPr>
  </w:style>
  <w:style w:type="paragraph" w:customStyle="1" w:styleId="48">
    <w:name w:val="文献标题"/>
    <w:basedOn w:val="1"/>
    <w:next w:val="1"/>
    <w:link w:val="49"/>
    <w:qFormat/>
    <w:uiPriority w:val="0"/>
    <w:pPr>
      <w:numPr>
        <w:ilvl w:val="0"/>
        <w:numId w:val="3"/>
      </w:numPr>
      <w:wordWrap w:val="0"/>
      <w:adjustRightInd w:val="0"/>
      <w:snapToGrid w:val="0"/>
      <w:spacing w:line="440" w:lineRule="exact"/>
    </w:pPr>
    <w:rPr>
      <w:bCs/>
      <w:sz w:val="24"/>
      <w:szCs w:val="24"/>
    </w:rPr>
  </w:style>
  <w:style w:type="character" w:customStyle="1" w:styleId="49">
    <w:name w:val="文献标题 字符"/>
    <w:basedOn w:val="16"/>
    <w:link w:val="48"/>
    <w:qFormat/>
    <w:uiPriority w:val="0"/>
    <w:rPr>
      <w:bCs/>
      <w:kern w:val="2"/>
      <w:sz w:val="24"/>
      <w:szCs w:val="24"/>
    </w:rPr>
  </w:style>
  <w:style w:type="character" w:customStyle="1" w:styleId="50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:\Users\wuchl\Desktop\&#31185;&#25216;&#26597;&#26032;&#25253;&#21578;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xbg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BC835-C114-462D-B8C7-00FFCCAA0C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科技查新报告模板</Template>
  <Pages>3</Pages>
  <Words>740</Words>
  <Characters>804</Characters>
  <Lines>25</Lines>
  <Paragraphs>7</Paragraphs>
  <TotalTime>281</TotalTime>
  <ScaleCrop>false</ScaleCrop>
  <LinksUpToDate>false</LinksUpToDate>
  <CharactersWithSpaces>851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2020-09-24T14:59:00Z</dcterms:created>
  <dc:creator>chunliang wu</dc:creator>
  <cp:lastModifiedBy>Chuangjie Wang</cp:lastModifiedBy>
  <cp:lastPrinted>2023-06-05T15:35:00Z</cp:lastPrinted>
  <dcterms:modified xsi:type="dcterms:W3CDTF">2026-04-29T10:58:54Z</dcterms:modified>
  <cp:revision>102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0DCF77F0DA914DCFB85C1B4FCCBC1896_12</vt:lpwstr>
  </property>
  <property fmtid="{D5CDD505-2E9C-101B-9397-08002B2CF9AE}" pid="4" name="KSOTemplateDocerSaveRecord">
    <vt:lpwstr>eyJoZGlkIjoiM2I3YzBiNWY2YmJmMDM4ZGM4OGI4NGNjOWRjYmVmNTAiLCJ1c2VySWQiOiIxNjA1OTYxODY5In0=</vt:lpwstr>
  </property>
</Properties>
</file>